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4919C" w14:textId="77777777" w:rsidR="00BF6247" w:rsidRDefault="00530D20" w:rsidP="00815667">
      <w:pPr>
        <w:rPr>
          <w:lang w:val="de-DE"/>
        </w:rPr>
        <w:sectPr w:rsidR="00BF6247" w:rsidSect="00E739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B3A1F" wp14:editId="22219DD7">
                <wp:simplePos x="0" y="0"/>
                <wp:positionH relativeFrom="column">
                  <wp:posOffset>2131695</wp:posOffset>
                </wp:positionH>
                <wp:positionV relativeFrom="page">
                  <wp:posOffset>5249545</wp:posOffset>
                </wp:positionV>
                <wp:extent cx="4529455" cy="3978275"/>
                <wp:effectExtent l="2540" t="1270" r="1905" b="1905"/>
                <wp:wrapNone/>
                <wp:docPr id="20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9455" cy="397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D5ABA5" w14:textId="77777777" w:rsidR="00080AF3" w:rsidRPr="00262B48" w:rsidRDefault="00D92EB2" w:rsidP="004677B5">
                            <w:pPr>
                              <w:spacing w:after="0" w:line="240" w:lineRule="auto"/>
                              <w:jc w:val="left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Titel, z.B. Formatvorlage für studentische Arbeiten</w:t>
                            </w:r>
                          </w:p>
                          <w:p w14:paraId="4326DB04" w14:textId="77777777" w:rsidR="005051DF" w:rsidRDefault="005051DF" w:rsidP="005051DF">
                            <w:pPr>
                              <w:spacing w:after="0"/>
                            </w:pPr>
                          </w:p>
                          <w:p w14:paraId="44AD0EE1" w14:textId="77777777" w:rsidR="005051DF" w:rsidRPr="0061412C" w:rsidRDefault="00D92EB2" w:rsidP="004677B5">
                            <w:pPr>
                              <w:spacing w:after="0"/>
                              <w:jc w:val="left"/>
                            </w:pPr>
                            <w:r>
                              <w:t>Angabe der Art der Arbeit, also Seminararbeit</w:t>
                            </w:r>
                            <w:r w:rsidR="004677B5">
                              <w:t xml:space="preserve">, </w:t>
                            </w:r>
                            <w:r w:rsidR="00304C99">
                              <w:t>Konstruktionsübung</w:t>
                            </w:r>
                            <w:r w:rsidR="004677B5">
                              <w:t xml:space="preserve">, </w:t>
                            </w:r>
                            <w:r w:rsidR="00304C99">
                              <w:t>Bachelor</w:t>
                            </w:r>
                            <w:r w:rsidR="004677B5">
                              <w:t xml:space="preserve">- </w:t>
                            </w:r>
                            <w:r>
                              <w:t xml:space="preserve">oder </w:t>
                            </w:r>
                            <w:r w:rsidR="005051DF">
                              <w:t>Masterprojekt</w:t>
                            </w:r>
                          </w:p>
                          <w:p w14:paraId="3E20B331" w14:textId="77777777" w:rsidR="004677B5" w:rsidRDefault="004677B5" w:rsidP="005051DF">
                            <w:pPr>
                              <w:spacing w:after="0"/>
                            </w:pPr>
                          </w:p>
                          <w:p w14:paraId="07873665" w14:textId="4FB828FF" w:rsidR="005051DF" w:rsidRPr="00262B48" w:rsidRDefault="00D92EB2" w:rsidP="005051DF">
                            <w:pPr>
                              <w:spacing w:after="0"/>
                            </w:pPr>
                            <w:r>
                              <w:t>Abgabedatum</w:t>
                            </w:r>
                            <w:r w:rsidR="004677B5">
                              <w:t xml:space="preserve"> </w:t>
                            </w:r>
                            <w:r w:rsidR="009B7CC1">
                              <w:t>xx</w:t>
                            </w:r>
                            <w:r w:rsidR="004677B5">
                              <w:t>.</w:t>
                            </w:r>
                            <w:r w:rsidR="009B7CC1">
                              <w:t>xx</w:t>
                            </w:r>
                            <w:r w:rsidR="004677B5">
                              <w:t>.</w:t>
                            </w:r>
                            <w:r w:rsidR="005051DF" w:rsidRPr="00262B48">
                              <w:t>20</w:t>
                            </w:r>
                            <w:r w:rsidR="009B7CC1">
                              <w:t>xx</w:t>
                            </w:r>
                          </w:p>
                          <w:p w14:paraId="693E8121" w14:textId="77777777" w:rsidR="005051DF" w:rsidRPr="002566DE" w:rsidRDefault="005051DF" w:rsidP="005051DF">
                            <w:pPr>
                              <w:spacing w:after="0"/>
                            </w:pPr>
                          </w:p>
                          <w:p w14:paraId="1DECB0EC" w14:textId="77777777" w:rsidR="00D92EB2" w:rsidRPr="00B61908" w:rsidRDefault="00D92EB2" w:rsidP="00D92EB2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Vorname Nachname</w:t>
                            </w:r>
                          </w:p>
                          <w:p w14:paraId="1C4C10B9" w14:textId="77777777" w:rsidR="00D92EB2" w:rsidRPr="008409CF" w:rsidRDefault="00D92EB2" w:rsidP="00D92EB2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ggf. Titel</w:t>
                            </w:r>
                          </w:p>
                          <w:p w14:paraId="2D2A4B85" w14:textId="77777777" w:rsidR="00D92EB2" w:rsidRPr="008409CF" w:rsidRDefault="00D92EB2" w:rsidP="00D92EB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Matrikelnummer</w:t>
                            </w:r>
                          </w:p>
                          <w:p w14:paraId="4A9FFDA4" w14:textId="77777777" w:rsidR="00D92EB2" w:rsidRPr="00D92EB2" w:rsidRDefault="00000000" w:rsidP="00D92EB2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hyperlink r:id="rId14" w:history="1">
                              <w:r w:rsidR="00D92EB2" w:rsidRPr="00D92EB2">
                                <w:rPr>
                                  <w:rStyle w:val="Hyperlink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emailadresse@tugraz.at</w:t>
                              </w:r>
                            </w:hyperlink>
                            <w:r w:rsidR="00D92EB2" w:rsidRPr="00D92E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6D24BA0" w14:textId="77777777" w:rsidR="005051DF" w:rsidRDefault="005051DF" w:rsidP="005051DF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</w:p>
                          <w:p w14:paraId="7CAC2B2A" w14:textId="77777777" w:rsidR="00D92EB2" w:rsidRPr="008734B5" w:rsidRDefault="00D92EB2" w:rsidP="005051DF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</w:p>
                          <w:p w14:paraId="7400D5C7" w14:textId="6912E145" w:rsidR="005051DF" w:rsidRDefault="00D92EB2" w:rsidP="005051DF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Betreuer</w:t>
                            </w:r>
                            <w:r w:rsidR="009B7CC1">
                              <w:rPr>
                                <w:szCs w:val="20"/>
                              </w:rPr>
                              <w:t>*in</w:t>
                            </w:r>
                            <w:r>
                              <w:rPr>
                                <w:szCs w:val="20"/>
                              </w:rPr>
                              <w:t>:</w:t>
                            </w:r>
                          </w:p>
                          <w:p w14:paraId="5F16264E" w14:textId="77777777" w:rsidR="005051DF" w:rsidRPr="00B61908" w:rsidRDefault="00D92EB2" w:rsidP="005051DF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Vorname</w:t>
                            </w:r>
                            <w:r w:rsidR="004677B5">
                              <w:rPr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Cs w:val="20"/>
                              </w:rPr>
                              <w:t>Nachname</w:t>
                            </w:r>
                          </w:p>
                          <w:p w14:paraId="6FC877A4" w14:textId="77777777" w:rsidR="005051DF" w:rsidRPr="008409CF" w:rsidRDefault="00D92EB2" w:rsidP="005051DF">
                            <w:pPr>
                              <w:spacing w:after="0"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Titel</w:t>
                            </w:r>
                          </w:p>
                          <w:p w14:paraId="78A2D1B3" w14:textId="77777777" w:rsidR="005051DF" w:rsidRPr="00D92EB2" w:rsidRDefault="00000000" w:rsidP="005051DF">
                            <w:pPr>
                              <w:spacing w:after="0"/>
                              <w:rPr>
                                <w:szCs w:val="20"/>
                              </w:rPr>
                            </w:pPr>
                            <w:hyperlink r:id="rId15" w:history="1">
                              <w:r w:rsidR="00D92EB2" w:rsidRPr="00D92EB2">
                                <w:rPr>
                                  <w:rStyle w:val="Hyperlink"/>
                                  <w:color w:val="404040" w:themeColor="text1" w:themeTint="BF"/>
                                  <w:sz w:val="18"/>
                                  <w:szCs w:val="18"/>
                                </w:rPr>
                                <w:t>emailadresse@tugraz.at</w:t>
                              </w:r>
                            </w:hyperlink>
                            <w:r w:rsidR="004677B5" w:rsidRPr="00D92E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2EB2" w:rsidRPr="00D92EB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953BB70" w14:textId="77777777" w:rsidR="00080AF3" w:rsidRPr="0061412C" w:rsidRDefault="00080AF3" w:rsidP="00080AF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EB3A1F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left:0;text-align:left;margin-left:167.85pt;margin-top:413.35pt;width:356.65pt;height:3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" filled="f" stroked="f">
                <v:textbox>
                  <w:txbxContent>
                    <w:p w14:paraId="7FD5ABA5" w14:textId="77777777" w:rsidR="00080AF3" w:rsidRPr="00262B48" w:rsidRDefault="00D92EB2" w:rsidP="004677B5">
                      <w:pPr>
                        <w:spacing w:after="0" w:line="240" w:lineRule="auto"/>
                        <w:jc w:val="left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Titel, z.B. Formatvorlage für studentische Arbeiten</w:t>
                      </w:r>
                    </w:p>
                    <w:p w14:paraId="4326DB04" w14:textId="77777777" w:rsidR="005051DF" w:rsidRDefault="005051DF" w:rsidP="005051DF">
                      <w:pPr>
                        <w:spacing w:after="0"/>
                      </w:pPr>
                    </w:p>
                    <w:p w14:paraId="44AD0EE1" w14:textId="77777777" w:rsidR="005051DF" w:rsidRPr="0061412C" w:rsidRDefault="00D92EB2" w:rsidP="004677B5">
                      <w:pPr>
                        <w:spacing w:after="0"/>
                        <w:jc w:val="left"/>
                      </w:pPr>
                      <w:r>
                        <w:t>Angabe der Art der Arbeit, also Seminararbeit</w:t>
                      </w:r>
                      <w:r w:rsidR="004677B5">
                        <w:t xml:space="preserve">, </w:t>
                      </w:r>
                      <w:r w:rsidR="00304C99">
                        <w:t>Konstruktionsübung</w:t>
                      </w:r>
                      <w:r w:rsidR="004677B5">
                        <w:t xml:space="preserve">, </w:t>
                      </w:r>
                      <w:r w:rsidR="00304C99">
                        <w:t>Bachelor</w:t>
                      </w:r>
                      <w:r w:rsidR="004677B5">
                        <w:t xml:space="preserve">- </w:t>
                      </w:r>
                      <w:r>
                        <w:t xml:space="preserve">oder </w:t>
                      </w:r>
                      <w:r w:rsidR="005051DF">
                        <w:t>Masterprojekt</w:t>
                      </w:r>
                    </w:p>
                    <w:p w14:paraId="3E20B331" w14:textId="77777777" w:rsidR="004677B5" w:rsidRDefault="004677B5" w:rsidP="005051DF">
                      <w:pPr>
                        <w:spacing w:after="0"/>
                      </w:pPr>
                    </w:p>
                    <w:p w14:paraId="07873665" w14:textId="4FB828FF" w:rsidR="005051DF" w:rsidRPr="00262B48" w:rsidRDefault="00D92EB2" w:rsidP="005051DF">
                      <w:pPr>
                        <w:spacing w:after="0"/>
                      </w:pPr>
                      <w:r>
                        <w:t>Abgabedatum</w:t>
                      </w:r>
                      <w:r w:rsidR="004677B5">
                        <w:t xml:space="preserve"> </w:t>
                      </w:r>
                      <w:r w:rsidR="009B7CC1">
                        <w:t>xx</w:t>
                      </w:r>
                      <w:r w:rsidR="004677B5">
                        <w:t>.</w:t>
                      </w:r>
                      <w:r w:rsidR="009B7CC1">
                        <w:t>xx</w:t>
                      </w:r>
                      <w:r w:rsidR="004677B5">
                        <w:t>.</w:t>
                      </w:r>
                      <w:r w:rsidR="005051DF" w:rsidRPr="00262B48">
                        <w:t>20</w:t>
                      </w:r>
                      <w:r w:rsidR="009B7CC1">
                        <w:t>xx</w:t>
                      </w:r>
                    </w:p>
                    <w:p w14:paraId="693E8121" w14:textId="77777777" w:rsidR="005051DF" w:rsidRPr="002566DE" w:rsidRDefault="005051DF" w:rsidP="005051DF">
                      <w:pPr>
                        <w:spacing w:after="0"/>
                      </w:pPr>
                    </w:p>
                    <w:p w14:paraId="1DECB0EC" w14:textId="77777777" w:rsidR="00D92EB2" w:rsidRPr="00B61908" w:rsidRDefault="00D92EB2" w:rsidP="00D92EB2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Vorname Nachname</w:t>
                      </w:r>
                    </w:p>
                    <w:p w14:paraId="1C4C10B9" w14:textId="77777777" w:rsidR="00D92EB2" w:rsidRPr="008409CF" w:rsidRDefault="00D92EB2" w:rsidP="00D92EB2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ggf. Titel</w:t>
                      </w:r>
                    </w:p>
                    <w:p w14:paraId="2D2A4B85" w14:textId="77777777" w:rsidR="00D92EB2" w:rsidRPr="008409CF" w:rsidRDefault="00D92EB2" w:rsidP="00D92EB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Matrikelnummer</w:t>
                      </w:r>
                    </w:p>
                    <w:p w14:paraId="4A9FFDA4" w14:textId="77777777" w:rsidR="00D92EB2" w:rsidRPr="00D92EB2" w:rsidRDefault="00000000" w:rsidP="00D92EB2">
                      <w:pPr>
                        <w:spacing w:after="0"/>
                        <w:rPr>
                          <w:szCs w:val="20"/>
                        </w:rPr>
                      </w:pPr>
                      <w:hyperlink r:id="rId16" w:history="1">
                        <w:r w:rsidR="00D92EB2" w:rsidRPr="00D92EB2">
                          <w:rPr>
                            <w:rStyle w:val="Hyperlink"/>
                            <w:color w:val="404040" w:themeColor="text1" w:themeTint="BF"/>
                            <w:sz w:val="18"/>
                            <w:szCs w:val="18"/>
                          </w:rPr>
                          <w:t>emailadresse@tugraz.at</w:t>
                        </w:r>
                      </w:hyperlink>
                      <w:r w:rsidR="00D92EB2" w:rsidRPr="00D92EB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76D24BA0" w14:textId="77777777" w:rsidR="005051DF" w:rsidRDefault="005051DF" w:rsidP="005051DF">
                      <w:pPr>
                        <w:spacing w:after="0"/>
                        <w:rPr>
                          <w:szCs w:val="20"/>
                        </w:rPr>
                      </w:pPr>
                    </w:p>
                    <w:p w14:paraId="7CAC2B2A" w14:textId="77777777" w:rsidR="00D92EB2" w:rsidRPr="008734B5" w:rsidRDefault="00D92EB2" w:rsidP="005051DF">
                      <w:pPr>
                        <w:spacing w:after="0"/>
                        <w:rPr>
                          <w:szCs w:val="20"/>
                        </w:rPr>
                      </w:pPr>
                    </w:p>
                    <w:p w14:paraId="7400D5C7" w14:textId="6912E145" w:rsidR="005051DF" w:rsidRDefault="00D92EB2" w:rsidP="005051DF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Betreuer</w:t>
                      </w:r>
                      <w:r w:rsidR="009B7CC1">
                        <w:rPr>
                          <w:szCs w:val="20"/>
                        </w:rPr>
                        <w:t>*in</w:t>
                      </w:r>
                      <w:r>
                        <w:rPr>
                          <w:szCs w:val="20"/>
                        </w:rPr>
                        <w:t>:</w:t>
                      </w:r>
                    </w:p>
                    <w:p w14:paraId="5F16264E" w14:textId="77777777" w:rsidR="005051DF" w:rsidRPr="00B61908" w:rsidRDefault="00D92EB2" w:rsidP="005051DF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Vorname</w:t>
                      </w:r>
                      <w:r w:rsidR="004677B5">
                        <w:rPr>
                          <w:szCs w:val="20"/>
                        </w:rPr>
                        <w:t xml:space="preserve"> </w:t>
                      </w:r>
                      <w:r>
                        <w:rPr>
                          <w:szCs w:val="20"/>
                        </w:rPr>
                        <w:t>Nachname</w:t>
                      </w:r>
                    </w:p>
                    <w:p w14:paraId="6FC877A4" w14:textId="77777777" w:rsidR="005051DF" w:rsidRPr="008409CF" w:rsidRDefault="00D92EB2" w:rsidP="005051DF">
                      <w:pPr>
                        <w:spacing w:after="0" w:line="240" w:lineRule="auto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Titel</w:t>
                      </w:r>
                    </w:p>
                    <w:p w14:paraId="78A2D1B3" w14:textId="77777777" w:rsidR="005051DF" w:rsidRPr="00D92EB2" w:rsidRDefault="00000000" w:rsidP="005051DF">
                      <w:pPr>
                        <w:spacing w:after="0"/>
                        <w:rPr>
                          <w:szCs w:val="20"/>
                        </w:rPr>
                      </w:pPr>
                      <w:hyperlink r:id="rId17" w:history="1">
                        <w:r w:rsidR="00D92EB2" w:rsidRPr="00D92EB2">
                          <w:rPr>
                            <w:rStyle w:val="Hyperlink"/>
                            <w:color w:val="404040" w:themeColor="text1" w:themeTint="BF"/>
                            <w:sz w:val="18"/>
                            <w:szCs w:val="18"/>
                          </w:rPr>
                          <w:t>emailadresse@tugraz.at</w:t>
                        </w:r>
                      </w:hyperlink>
                      <w:r w:rsidR="004677B5" w:rsidRPr="00D92EB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D92EB2" w:rsidRPr="00D92EB2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14:paraId="1953BB70" w14:textId="77777777" w:rsidR="00080AF3" w:rsidRPr="0061412C" w:rsidRDefault="00080AF3" w:rsidP="00080AF3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742D442" w14:textId="77777777" w:rsidR="00E534E9" w:rsidRDefault="00E534E9" w:rsidP="00E534E9">
      <w:pPr>
        <w:pStyle w:val="berschriftInhaltsverzeichnis"/>
      </w:pPr>
      <w:r>
        <w:lastRenderedPageBreak/>
        <w:t>Inhaltsverzeichnis</w:t>
      </w:r>
    </w:p>
    <w:p w14:paraId="49D59F80" w14:textId="77777777" w:rsidR="00E534E9" w:rsidRDefault="00E534E9" w:rsidP="00815667">
      <w:pPr>
        <w:rPr>
          <w:lang w:val="de-DE"/>
        </w:rPr>
      </w:pPr>
    </w:p>
    <w:p w14:paraId="2354BBD5" w14:textId="77777777" w:rsidR="00216BBB" w:rsidRDefault="005B685F">
      <w:pPr>
        <w:pStyle w:val="TOC1"/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r>
        <w:rPr>
          <w:lang w:val="de-DE"/>
        </w:rPr>
        <w:fldChar w:fldCharType="begin"/>
      </w:r>
      <w:r w:rsidR="00E534E9">
        <w:rPr>
          <w:lang w:val="de-DE"/>
        </w:rPr>
        <w:instrText xml:space="preserve"> TOC \o "1-4" \h \z \t "Untertitel;1" </w:instrText>
      </w:r>
      <w:r>
        <w:rPr>
          <w:lang w:val="de-DE"/>
        </w:rPr>
        <w:fldChar w:fldCharType="separate"/>
      </w:r>
      <w:hyperlink w:anchor="_Toc305398168" w:history="1">
        <w:r w:rsidR="00216BBB" w:rsidRPr="00C62131">
          <w:rPr>
            <w:rStyle w:val="Hyperlink"/>
            <w:noProof/>
            <w:lang w:val="de-DE"/>
          </w:rPr>
          <w:t>1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Kapitel 1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_Toc305398168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3</w:t>
        </w:r>
        <w:r w:rsidR="00216BBB">
          <w:rPr>
            <w:noProof/>
            <w:webHidden/>
          </w:rPr>
          <w:fldChar w:fldCharType="end"/>
        </w:r>
      </w:hyperlink>
    </w:p>
    <w:p w14:paraId="04B6950D" w14:textId="77777777" w:rsidR="00216BBB" w:rsidRDefault="0000000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69" w:history="1">
        <w:r w:rsidR="00216BBB" w:rsidRPr="00C62131">
          <w:rPr>
            <w:rStyle w:val="Hyperlink"/>
            <w:noProof/>
          </w:rPr>
          <w:t>1.1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</w:rPr>
          <w:t>Unterkapitel 1.1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_Toc305398169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3</w:t>
        </w:r>
        <w:r w:rsidR="00216BBB">
          <w:rPr>
            <w:noProof/>
            <w:webHidden/>
          </w:rPr>
          <w:fldChar w:fldCharType="end"/>
        </w:r>
      </w:hyperlink>
    </w:p>
    <w:p w14:paraId="6B80CFD0" w14:textId="77777777" w:rsidR="00216BBB" w:rsidRDefault="0000000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0" w:history="1">
        <w:r w:rsidR="00216BBB" w:rsidRPr="00C62131">
          <w:rPr>
            <w:rStyle w:val="Hyperlink"/>
            <w:noProof/>
            <w:lang w:val="de-DE"/>
          </w:rPr>
          <w:t>1.2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Unterkapitel 1.2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_Toc305398170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3</w:t>
        </w:r>
        <w:r w:rsidR="00216BBB">
          <w:rPr>
            <w:noProof/>
            <w:webHidden/>
          </w:rPr>
          <w:fldChar w:fldCharType="end"/>
        </w:r>
      </w:hyperlink>
    </w:p>
    <w:p w14:paraId="47B15254" w14:textId="77777777" w:rsidR="00216BBB" w:rsidRDefault="00000000">
      <w:pPr>
        <w:pStyle w:val="TOC1"/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1" w:history="1">
        <w:r w:rsidR="00216BBB" w:rsidRPr="00C62131">
          <w:rPr>
            <w:rStyle w:val="Hyperlink"/>
            <w:noProof/>
            <w:lang w:val="de-DE"/>
          </w:rPr>
          <w:t>2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Kapitel 2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_Toc305398171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78B02C6A" w14:textId="77777777" w:rsidR="00216BBB" w:rsidRDefault="0000000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2" w:history="1">
        <w:r w:rsidR="00216BBB" w:rsidRPr="00C62131">
          <w:rPr>
            <w:rStyle w:val="Hyperlink"/>
            <w:noProof/>
          </w:rPr>
          <w:t>2.1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</w:rPr>
          <w:t>Unterkapitel 2.1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_Toc305398172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19A4DECA" w14:textId="77777777" w:rsidR="00216BBB" w:rsidRDefault="00000000">
      <w:pPr>
        <w:pStyle w:val="TOC2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3" w:history="1">
        <w:r w:rsidR="00216BBB" w:rsidRPr="00C62131">
          <w:rPr>
            <w:rStyle w:val="Hyperlink"/>
            <w:noProof/>
          </w:rPr>
          <w:t>2.2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</w:rPr>
          <w:t>Unterkapitel 2.2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_Toc305398173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65039DA8" w14:textId="77777777" w:rsidR="00216BBB" w:rsidRDefault="00000000">
      <w:pPr>
        <w:pStyle w:val="TOC3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4" w:history="1">
        <w:r w:rsidR="00216BBB" w:rsidRPr="00C62131">
          <w:rPr>
            <w:rStyle w:val="Hyperlink"/>
            <w:noProof/>
            <w:lang w:val="de-DE"/>
          </w:rPr>
          <w:t>2.2.1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Unterunterkapitel 2.2.1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_Toc305398174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56C431A9" w14:textId="77777777" w:rsidR="00216BBB" w:rsidRDefault="00000000">
      <w:pPr>
        <w:pStyle w:val="TOC3"/>
        <w:tabs>
          <w:tab w:val="left" w:pos="880"/>
          <w:tab w:val="right" w:leader="dot" w:pos="9062"/>
        </w:tabs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5" w:history="1">
        <w:r w:rsidR="00216BBB" w:rsidRPr="00C62131">
          <w:rPr>
            <w:rStyle w:val="Hyperlink"/>
            <w:noProof/>
            <w:lang w:val="de-DE"/>
          </w:rPr>
          <w:t>2.2.2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Unterunterkapitel 2.2.2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_Toc305398175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3FB2155C" w14:textId="77777777" w:rsidR="00216BBB" w:rsidRDefault="00000000">
      <w:pPr>
        <w:pStyle w:val="TOC1"/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6" w:history="1">
        <w:r w:rsidR="00216BBB" w:rsidRPr="00C62131">
          <w:rPr>
            <w:rStyle w:val="Hyperlink"/>
            <w:noProof/>
            <w:lang w:val="de-DE"/>
          </w:rPr>
          <w:t>3</w:t>
        </w:r>
        <w:r w:rsidR="00216BBB">
          <w:rPr>
            <w:rFonts w:asciiTheme="minorHAnsi" w:eastAsiaTheme="minorEastAsia" w:hAnsiTheme="minorHAnsi"/>
            <w:noProof/>
            <w:color w:val="auto"/>
            <w:sz w:val="22"/>
            <w:lang w:eastAsia="de-AT"/>
          </w:rPr>
          <w:tab/>
        </w:r>
        <w:r w:rsidR="00216BBB" w:rsidRPr="00C62131">
          <w:rPr>
            <w:rStyle w:val="Hyperlink"/>
            <w:noProof/>
            <w:lang w:val="de-DE"/>
          </w:rPr>
          <w:t>Kapitel 3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_Toc305398176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2DEA32A7" w14:textId="77777777" w:rsidR="00216BBB" w:rsidRDefault="00000000">
      <w:pPr>
        <w:pStyle w:val="TOC1"/>
        <w:rPr>
          <w:rFonts w:asciiTheme="minorHAnsi" w:eastAsiaTheme="minorEastAsia" w:hAnsiTheme="minorHAnsi"/>
          <w:noProof/>
          <w:color w:val="auto"/>
          <w:sz w:val="22"/>
          <w:lang w:eastAsia="de-AT"/>
        </w:rPr>
      </w:pPr>
      <w:hyperlink w:anchor="_Toc305398177" w:history="1">
        <w:r w:rsidR="00216BBB" w:rsidRPr="00C62131">
          <w:rPr>
            <w:rStyle w:val="Hyperlink"/>
            <w:noProof/>
            <w:lang w:val="de-DE"/>
          </w:rPr>
          <w:t>Literaturverzeichnis</w:t>
        </w:r>
        <w:r w:rsidR="00216BBB">
          <w:rPr>
            <w:noProof/>
            <w:webHidden/>
          </w:rPr>
          <w:tab/>
        </w:r>
        <w:r w:rsidR="00216BBB">
          <w:rPr>
            <w:noProof/>
            <w:webHidden/>
          </w:rPr>
          <w:fldChar w:fldCharType="begin"/>
        </w:r>
        <w:r w:rsidR="00216BBB">
          <w:rPr>
            <w:noProof/>
            <w:webHidden/>
          </w:rPr>
          <w:instrText xml:space="preserve"> PAGEREF _Toc305398177 \h </w:instrText>
        </w:r>
        <w:r w:rsidR="00216BBB">
          <w:rPr>
            <w:noProof/>
            <w:webHidden/>
          </w:rPr>
        </w:r>
        <w:r w:rsidR="00216BBB">
          <w:rPr>
            <w:noProof/>
            <w:webHidden/>
          </w:rPr>
          <w:fldChar w:fldCharType="separate"/>
        </w:r>
        <w:r w:rsidR="00DD3709">
          <w:rPr>
            <w:noProof/>
            <w:webHidden/>
          </w:rPr>
          <w:t>4</w:t>
        </w:r>
        <w:r w:rsidR="00216BBB">
          <w:rPr>
            <w:noProof/>
            <w:webHidden/>
          </w:rPr>
          <w:fldChar w:fldCharType="end"/>
        </w:r>
      </w:hyperlink>
    </w:p>
    <w:p w14:paraId="0CA60E68" w14:textId="77777777" w:rsidR="00E534E9" w:rsidRDefault="005B685F" w:rsidP="00815667">
      <w:pPr>
        <w:rPr>
          <w:lang w:val="de-DE"/>
        </w:rPr>
        <w:sectPr w:rsidR="00E534E9" w:rsidSect="009B7CC1">
          <w:headerReference w:type="default" r:id="rId18"/>
          <w:pgSz w:w="11906" w:h="16838"/>
          <w:pgMar w:top="1417" w:right="1417" w:bottom="1134" w:left="1417" w:header="708" w:footer="708" w:gutter="0"/>
          <w:pgNumType w:fmt="lowerRoman" w:start="1"/>
          <w:cols w:space="708"/>
          <w:docGrid w:linePitch="360"/>
        </w:sectPr>
      </w:pPr>
      <w:r>
        <w:rPr>
          <w:lang w:val="de-DE"/>
        </w:rPr>
        <w:fldChar w:fldCharType="end"/>
      </w:r>
    </w:p>
    <w:p w14:paraId="5983682C" w14:textId="77777777" w:rsidR="00BF6247" w:rsidRDefault="00D92EB2" w:rsidP="00E534E9">
      <w:pPr>
        <w:pStyle w:val="Heading1"/>
        <w:rPr>
          <w:lang w:val="de-DE"/>
        </w:rPr>
      </w:pPr>
      <w:bookmarkStart w:id="0" w:name="_Ref305397052"/>
      <w:bookmarkStart w:id="1" w:name="_Toc305398168"/>
      <w:r>
        <w:rPr>
          <w:lang w:val="de-DE"/>
        </w:rPr>
        <w:lastRenderedPageBreak/>
        <w:t>Kapitel 1</w:t>
      </w:r>
      <w:bookmarkEnd w:id="0"/>
      <w:bookmarkEnd w:id="1"/>
    </w:p>
    <w:p w14:paraId="21404943" w14:textId="77777777" w:rsidR="00E7425F" w:rsidRDefault="00D92EB2" w:rsidP="00E7425F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3A474AAF" w14:textId="77777777" w:rsidR="00E7425F" w:rsidRPr="00D92EB2" w:rsidRDefault="00D92EB2" w:rsidP="00D92EB2">
      <w:pPr>
        <w:pStyle w:val="Aufzhlungklein"/>
      </w:pPr>
      <w:r w:rsidRPr="00D92EB2">
        <w:t>Aufzählung klein</w:t>
      </w:r>
    </w:p>
    <w:p w14:paraId="5C08F004" w14:textId="77777777" w:rsidR="00D92EB2" w:rsidRPr="00D92EB2" w:rsidRDefault="00D92EB2" w:rsidP="00D92EB2">
      <w:pPr>
        <w:pStyle w:val="Aufzhlungklein"/>
      </w:pPr>
      <w:r w:rsidRPr="00D92EB2">
        <w:t xml:space="preserve">Aufzählung klein </w:t>
      </w:r>
    </w:p>
    <w:p w14:paraId="5DECBE7D" w14:textId="77777777" w:rsidR="00E7425F" w:rsidRDefault="00D92EB2" w:rsidP="00E7425F">
      <w:pPr>
        <w:pStyle w:val="Aufzhlungklein"/>
        <w:spacing w:after="240"/>
        <w:rPr>
          <w:lang w:val="de-DE"/>
        </w:rPr>
      </w:pPr>
      <w:r w:rsidRPr="00D92EB2">
        <w:t>Aufzählung klein</w:t>
      </w:r>
    </w:p>
    <w:p w14:paraId="5E54B6F9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72FC4812" w14:textId="77777777" w:rsidR="00131AB6" w:rsidRDefault="00131AB6" w:rsidP="00E7425F">
      <w:pPr>
        <w:rPr>
          <w:lang w:val="de-DE"/>
        </w:rPr>
      </w:pPr>
    </w:p>
    <w:p w14:paraId="5365BDAB" w14:textId="77777777" w:rsidR="00131AB6" w:rsidRPr="00D92EB2" w:rsidRDefault="00D92EB2" w:rsidP="00D92EB2">
      <w:pPr>
        <w:pStyle w:val="Heading2"/>
      </w:pPr>
      <w:bookmarkStart w:id="2" w:name="_Toc305398169"/>
      <w:r w:rsidRPr="00D92EB2">
        <w:t>Unterkapitel 1.1</w:t>
      </w:r>
      <w:bookmarkEnd w:id="2"/>
    </w:p>
    <w:p w14:paraId="012A2EF4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4A57F459" w14:textId="77777777" w:rsidR="004A31AF" w:rsidRDefault="004A31AF" w:rsidP="00131AB6"/>
    <w:p w14:paraId="2B45CC88" w14:textId="77777777" w:rsidR="00C1274B" w:rsidRPr="00304C99" w:rsidRDefault="00D92EB2" w:rsidP="00C1274B">
      <w:pPr>
        <w:pStyle w:val="Heading2"/>
        <w:rPr>
          <w:lang w:val="de-DE"/>
        </w:rPr>
      </w:pPr>
      <w:bookmarkStart w:id="3" w:name="_Toc305398170"/>
      <w:bookmarkStart w:id="4" w:name="_Ref305398202"/>
      <w:r>
        <w:rPr>
          <w:lang w:val="de-DE"/>
        </w:rPr>
        <w:t>Unterkapitel 1.2</w:t>
      </w:r>
      <w:bookmarkEnd w:id="3"/>
      <w:bookmarkEnd w:id="4"/>
    </w:p>
    <w:p w14:paraId="2FC44650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17CA3ACA" w14:textId="77777777" w:rsidR="00BB7A6C" w:rsidRPr="00D92EB2" w:rsidRDefault="00D92EB2" w:rsidP="00D92EB2">
      <w:pPr>
        <w:pStyle w:val="Aufzhlunggross"/>
      </w:pPr>
      <w:r>
        <w:t xml:space="preserve">Aufzählung </w:t>
      </w:r>
      <w:proofErr w:type="spellStart"/>
      <w:r>
        <w:t>gross</w:t>
      </w:r>
      <w:proofErr w:type="spellEnd"/>
    </w:p>
    <w:p w14:paraId="443E150D" w14:textId="77777777" w:rsidR="00D92EB2" w:rsidRPr="00D92EB2" w:rsidRDefault="00D92EB2" w:rsidP="00D92EB2">
      <w:pPr>
        <w:pStyle w:val="Aufzhlunggross"/>
      </w:pPr>
      <w:r>
        <w:t xml:space="preserve">Aufzählung </w:t>
      </w:r>
      <w:proofErr w:type="spellStart"/>
      <w:r>
        <w:t>gross</w:t>
      </w:r>
      <w:proofErr w:type="spellEnd"/>
    </w:p>
    <w:p w14:paraId="1CBA5A02" w14:textId="77777777" w:rsidR="00D92EB2" w:rsidRPr="00D92EB2" w:rsidRDefault="00D92EB2" w:rsidP="00D92EB2">
      <w:pPr>
        <w:pStyle w:val="Aufzhlunggross"/>
      </w:pPr>
      <w:r>
        <w:t xml:space="preserve">Aufzählung </w:t>
      </w:r>
      <w:proofErr w:type="spellStart"/>
      <w:r>
        <w:t>gross</w:t>
      </w:r>
      <w:proofErr w:type="spellEnd"/>
    </w:p>
    <w:p w14:paraId="341BC0BD" w14:textId="77777777" w:rsidR="00E7425F" w:rsidRPr="00131AB6" w:rsidRDefault="00E7425F" w:rsidP="00E7425F"/>
    <w:p w14:paraId="27BDED7A" w14:textId="77777777" w:rsidR="003E1060" w:rsidRDefault="003E1060" w:rsidP="003E1060"/>
    <w:p w14:paraId="3C4C1A7E" w14:textId="77777777" w:rsidR="00304C99" w:rsidRPr="00AD7D97" w:rsidRDefault="00304C99" w:rsidP="00C1274B"/>
    <w:p w14:paraId="4EA11DF4" w14:textId="77777777" w:rsidR="00E70490" w:rsidRPr="005C4A03" w:rsidRDefault="00E70490" w:rsidP="00C1274B"/>
    <w:p w14:paraId="1606ECBD" w14:textId="77777777" w:rsidR="005C4A03" w:rsidRPr="005C4A03" w:rsidRDefault="005C4A03" w:rsidP="00C1274B"/>
    <w:p w14:paraId="22B4D2FF" w14:textId="77777777" w:rsidR="00C1274B" w:rsidRDefault="00C1274B" w:rsidP="00C1274B">
      <w:pPr>
        <w:rPr>
          <w:lang w:val="de-DE"/>
        </w:rPr>
        <w:sectPr w:rsidR="00C1274B" w:rsidSect="009B7CC1">
          <w:headerReference w:type="default" r:id="rId19"/>
          <w:footerReference w:type="default" r:id="rId20"/>
          <w:pgSz w:w="11906" w:h="16838"/>
          <w:pgMar w:top="1417" w:right="1417" w:bottom="1134" w:left="1417" w:header="708" w:footer="708" w:gutter="0"/>
          <w:pgNumType w:start="1"/>
          <w:cols w:space="708"/>
          <w:docGrid w:linePitch="360"/>
        </w:sectPr>
      </w:pPr>
    </w:p>
    <w:p w14:paraId="0E0F4D4B" w14:textId="77777777" w:rsidR="00C1274B" w:rsidRDefault="00D92EB2" w:rsidP="00C1274B">
      <w:pPr>
        <w:pStyle w:val="Heading1"/>
        <w:rPr>
          <w:lang w:val="de-DE"/>
        </w:rPr>
      </w:pPr>
      <w:bookmarkStart w:id="5" w:name="_Ref305397221"/>
      <w:bookmarkStart w:id="6" w:name="_Toc305398171"/>
      <w:r>
        <w:rPr>
          <w:lang w:val="de-DE"/>
        </w:rPr>
        <w:lastRenderedPageBreak/>
        <w:t>Kapitel 2</w:t>
      </w:r>
      <w:bookmarkEnd w:id="5"/>
      <w:bookmarkEnd w:id="6"/>
    </w:p>
    <w:p w14:paraId="7C14E2C0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484BDBE8" w14:textId="77777777" w:rsidR="00C1274B" w:rsidRDefault="00C1274B" w:rsidP="00453C6C">
      <w:pPr>
        <w:spacing w:after="0"/>
        <w:rPr>
          <w:lang w:val="de-DE"/>
        </w:rPr>
      </w:pPr>
    </w:p>
    <w:p w14:paraId="21402C60" w14:textId="77777777" w:rsidR="00C1274B" w:rsidRPr="00D92EB2" w:rsidRDefault="00D92EB2" w:rsidP="00D92EB2">
      <w:pPr>
        <w:pStyle w:val="Heading2"/>
      </w:pPr>
      <w:bookmarkStart w:id="7" w:name="_Toc305398172"/>
      <w:r>
        <w:t>Unterk</w:t>
      </w:r>
      <w:r w:rsidRPr="00D92EB2">
        <w:t>apitel 2.1</w:t>
      </w:r>
      <w:bookmarkEnd w:id="7"/>
    </w:p>
    <w:p w14:paraId="35F3113A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48E8BA4F" w14:textId="77777777" w:rsidR="005A0260" w:rsidRDefault="005A0260" w:rsidP="005A0260">
      <w:pPr>
        <w:rPr>
          <w:lang w:val="de-DE"/>
        </w:rPr>
      </w:pPr>
    </w:p>
    <w:p w14:paraId="2340332E" w14:textId="77777777" w:rsidR="00D92EB2" w:rsidRDefault="00D92EB2" w:rsidP="00D92EB2">
      <w:pPr>
        <w:pStyle w:val="Heading2"/>
      </w:pPr>
      <w:bookmarkStart w:id="8" w:name="_Toc305398173"/>
      <w:r>
        <w:t>Unterkapitel 2.2</w:t>
      </w:r>
      <w:bookmarkEnd w:id="8"/>
    </w:p>
    <w:p w14:paraId="70F83450" w14:textId="77777777" w:rsidR="00AF0E59" w:rsidRDefault="00AF0E59" w:rsidP="00D92EB2">
      <w:pPr>
        <w:pStyle w:val="Heading3"/>
        <w:rPr>
          <w:lang w:val="de-DE"/>
        </w:rPr>
      </w:pPr>
      <w:r>
        <w:rPr>
          <w:lang w:val="de-DE"/>
        </w:rPr>
        <w:t xml:space="preserve"> </w:t>
      </w:r>
      <w:bookmarkStart w:id="9" w:name="_Toc305398174"/>
      <w:r w:rsidR="00D92EB2">
        <w:rPr>
          <w:lang w:val="de-DE"/>
        </w:rPr>
        <w:t>Unterunterkapitel 2.2.1</w:t>
      </w:r>
      <w:bookmarkEnd w:id="9"/>
    </w:p>
    <w:p w14:paraId="7CFBE1A3" w14:textId="77777777" w:rsidR="00D92EB2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660C1EBA" w14:textId="77777777" w:rsidR="00D92EB2" w:rsidRDefault="00D92EB2" w:rsidP="00D92EB2">
      <w:pPr>
        <w:pStyle w:val="Aufzhlunggross"/>
        <w:numPr>
          <w:ilvl w:val="0"/>
          <w:numId w:val="0"/>
        </w:numPr>
        <w:ind w:left="397"/>
        <w:rPr>
          <w:lang w:val="de-DE"/>
        </w:rPr>
      </w:pPr>
    </w:p>
    <w:p w14:paraId="7A03B0CA" w14:textId="77777777" w:rsidR="00D92EB2" w:rsidRDefault="00D92EB2" w:rsidP="00D92EB2">
      <w:pPr>
        <w:pStyle w:val="Heading3"/>
        <w:rPr>
          <w:lang w:val="de-DE"/>
        </w:rPr>
      </w:pPr>
      <w:bookmarkStart w:id="10" w:name="_Toc305398175"/>
      <w:r>
        <w:rPr>
          <w:lang w:val="de-DE"/>
        </w:rPr>
        <w:t>Unterunterkapitel 2.2.2</w:t>
      </w:r>
      <w:bookmarkEnd w:id="10"/>
    </w:p>
    <w:p w14:paraId="7AA232CF" w14:textId="77777777" w:rsidR="007E1117" w:rsidRDefault="00D92EB2" w:rsidP="00D92EB2">
      <w:pPr>
        <w:rPr>
          <w:lang w:val="de-DE"/>
        </w:rPr>
      </w:pPr>
      <w:r>
        <w:rPr>
          <w:lang w:val="de-DE"/>
        </w:rPr>
        <w:t xml:space="preserve">Standardtext, Standardtext, Standardtext,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3B843219" w14:textId="77777777" w:rsidR="007475B3" w:rsidRDefault="007475B3" w:rsidP="00C1274B">
      <w:pPr>
        <w:rPr>
          <w:lang w:val="de-DE"/>
        </w:rPr>
      </w:pPr>
    </w:p>
    <w:p w14:paraId="5982CF82" w14:textId="77777777" w:rsidR="00C1274B" w:rsidRDefault="00C1274B" w:rsidP="00C1274B">
      <w:pPr>
        <w:rPr>
          <w:lang w:val="de-DE"/>
        </w:rPr>
        <w:sectPr w:rsidR="00C1274B" w:rsidSect="00BF6247">
          <w:headerReference w:type="default" r:id="rId21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A5F93AF" w14:textId="77777777" w:rsidR="00C1274B" w:rsidRDefault="0073316A" w:rsidP="00C1274B">
      <w:pPr>
        <w:pStyle w:val="Heading1"/>
        <w:rPr>
          <w:lang w:val="de-DE"/>
        </w:rPr>
      </w:pPr>
      <w:bookmarkStart w:id="11" w:name="_Ref305397403"/>
      <w:bookmarkStart w:id="12" w:name="_Toc305398176"/>
      <w:r>
        <w:rPr>
          <w:lang w:val="de-DE"/>
        </w:rPr>
        <w:lastRenderedPageBreak/>
        <w:t>Kapitel 3</w:t>
      </w:r>
      <w:bookmarkEnd w:id="11"/>
      <w:bookmarkEnd w:id="12"/>
    </w:p>
    <w:p w14:paraId="0FB151CE" w14:textId="77777777" w:rsidR="0073316A" w:rsidRDefault="0073316A" w:rsidP="0073316A">
      <w:pPr>
        <w:rPr>
          <w:lang w:val="de-DE"/>
        </w:rPr>
      </w:pPr>
      <w:r>
        <w:rPr>
          <w:lang w:val="de-DE"/>
        </w:rPr>
        <w:t xml:space="preserve">Standardtext, Standardtext, Standardtext, Verweis auf Literatur </w:t>
      </w:r>
      <w:r>
        <w:rPr>
          <w:lang w:val="de-DE"/>
        </w:rPr>
        <w:fldChar w:fldCharType="begin"/>
      </w:r>
      <w:r>
        <w:rPr>
          <w:lang w:val="de-DE"/>
        </w:rPr>
        <w:instrText xml:space="preserve"> REF _Ref305397683 \r \h </w:instrText>
      </w:r>
      <w:r>
        <w:rPr>
          <w:lang w:val="de-DE"/>
        </w:rPr>
      </w:r>
      <w:r>
        <w:rPr>
          <w:lang w:val="de-DE"/>
        </w:rPr>
        <w:fldChar w:fldCharType="separate"/>
      </w:r>
      <w:r w:rsidR="00964627">
        <w:rPr>
          <w:lang w:val="de-DE"/>
        </w:rPr>
        <w:t>[1]</w:t>
      </w:r>
      <w:r>
        <w:rPr>
          <w:lang w:val="de-DE"/>
        </w:rPr>
        <w:fldChar w:fldCharType="end"/>
      </w:r>
      <w:r>
        <w:rPr>
          <w:lang w:val="de-DE"/>
        </w:rPr>
        <w:t xml:space="preserve"> </w:t>
      </w:r>
      <w:proofErr w:type="gramStart"/>
      <w:r>
        <w:rPr>
          <w:lang w:val="de-DE"/>
        </w:rPr>
        <w:t>etc..</w:t>
      </w:r>
      <w:proofErr w:type="gramEnd"/>
      <w:r>
        <w:rPr>
          <w:lang w:val="de-DE"/>
        </w:rPr>
        <w:t xml:space="preserve"> </w:t>
      </w:r>
    </w:p>
    <w:p w14:paraId="209C0C47" w14:textId="77777777" w:rsidR="0088641C" w:rsidRDefault="0073316A" w:rsidP="00815667">
      <w:pPr>
        <w:rPr>
          <w:lang w:val="de-DE"/>
        </w:rPr>
      </w:pPr>
      <w:r>
        <w:rPr>
          <w:lang w:val="de-DE"/>
        </w:rPr>
        <w:t xml:space="preserve">Standardtext, siehe </w:t>
      </w:r>
      <w:r>
        <w:rPr>
          <w:lang w:val="de-DE"/>
        </w:rPr>
        <w:fldChar w:fldCharType="begin"/>
      </w:r>
      <w:r>
        <w:rPr>
          <w:lang w:val="de-DE"/>
        </w:rPr>
        <w:instrText xml:space="preserve"> REF _Ref305398043 \h </w:instrText>
      </w:r>
      <w:r>
        <w:rPr>
          <w:lang w:val="de-DE"/>
        </w:rPr>
      </w:r>
      <w:r>
        <w:rPr>
          <w:lang w:val="de-DE"/>
        </w:rPr>
        <w:fldChar w:fldCharType="separate"/>
      </w:r>
      <w:r w:rsidR="00964627">
        <w:t xml:space="preserve">Tabelle </w:t>
      </w:r>
      <w:r w:rsidR="00964627">
        <w:rPr>
          <w:noProof/>
        </w:rPr>
        <w:t>1</w:t>
      </w:r>
      <w:r>
        <w:rPr>
          <w:lang w:val="de-DE"/>
        </w:rPr>
        <w:fldChar w:fldCharType="end"/>
      </w:r>
      <w:r>
        <w:rPr>
          <w:lang w:val="de-DE"/>
        </w:rPr>
        <w:t xml:space="preserve"> oder auch </w:t>
      </w:r>
      <w:r>
        <w:rPr>
          <w:lang w:val="de-DE"/>
        </w:rPr>
        <w:fldChar w:fldCharType="begin"/>
      </w:r>
      <w:r>
        <w:rPr>
          <w:lang w:val="de-DE"/>
        </w:rPr>
        <w:instrText xml:space="preserve"> REF _Ref305398134 \h </w:instrText>
      </w:r>
      <w:r>
        <w:rPr>
          <w:lang w:val="de-DE"/>
        </w:rPr>
      </w:r>
      <w:r>
        <w:rPr>
          <w:lang w:val="de-DE"/>
        </w:rPr>
        <w:fldChar w:fldCharType="separate"/>
      </w:r>
      <w:r w:rsidR="00964627">
        <w:t xml:space="preserve">Abbildung </w:t>
      </w:r>
      <w:r w:rsidR="00964627">
        <w:rPr>
          <w:noProof/>
        </w:rPr>
        <w:t>1</w:t>
      </w:r>
      <w:r>
        <w:rPr>
          <w:lang w:val="de-DE"/>
        </w:rPr>
        <w:fldChar w:fldCharType="end"/>
      </w:r>
      <w:r w:rsidR="00216BBB">
        <w:rPr>
          <w:lang w:val="de-DE"/>
        </w:rPr>
        <w:t xml:space="preserve">, wie in Kapitel </w:t>
      </w:r>
      <w:r w:rsidR="00216BBB">
        <w:rPr>
          <w:lang w:val="de-DE"/>
        </w:rPr>
        <w:fldChar w:fldCharType="begin"/>
      </w:r>
      <w:r w:rsidR="00216BBB">
        <w:rPr>
          <w:lang w:val="de-DE"/>
        </w:rPr>
        <w:instrText xml:space="preserve"> REF _Ref305398202 \r \h </w:instrText>
      </w:r>
      <w:r w:rsidR="00216BBB">
        <w:rPr>
          <w:lang w:val="de-DE"/>
        </w:rPr>
      </w:r>
      <w:r w:rsidR="00216BBB">
        <w:rPr>
          <w:lang w:val="de-DE"/>
        </w:rPr>
        <w:fldChar w:fldCharType="separate"/>
      </w:r>
      <w:r w:rsidR="00964627">
        <w:rPr>
          <w:lang w:val="de-DE"/>
        </w:rPr>
        <w:t>1.2</w:t>
      </w:r>
      <w:r w:rsidR="00216BBB">
        <w:rPr>
          <w:lang w:val="de-DE"/>
        </w:rPr>
        <w:fldChar w:fldCharType="end"/>
      </w:r>
      <w:r w:rsidR="00216BBB">
        <w:rPr>
          <w:lang w:val="de-DE"/>
        </w:rPr>
        <w:t xml:space="preserve"> schon gesagt</w:t>
      </w:r>
      <w:r>
        <w:rPr>
          <w:lang w:val="de-DE"/>
        </w:rPr>
        <w:t>.</w:t>
      </w:r>
    </w:p>
    <w:tbl>
      <w:tblPr>
        <w:tblStyle w:val="TableGrid"/>
        <w:tblW w:w="6980" w:type="dxa"/>
        <w:jc w:val="center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Look w:val="01E0" w:firstRow="1" w:lastRow="1" w:firstColumn="1" w:lastColumn="1" w:noHBand="0" w:noVBand="0"/>
      </w:tblPr>
      <w:tblGrid>
        <w:gridCol w:w="1794"/>
        <w:gridCol w:w="2632"/>
        <w:gridCol w:w="2554"/>
      </w:tblGrid>
      <w:tr w:rsidR="0073316A" w:rsidRPr="0073316A" w14:paraId="101A79DA" w14:textId="77777777" w:rsidTr="0073316A">
        <w:trPr>
          <w:cantSplit/>
          <w:trHeight w:val="170"/>
          <w:jc w:val="center"/>
        </w:trPr>
        <w:tc>
          <w:tcPr>
            <w:tcW w:w="1794" w:type="dxa"/>
            <w:shd w:val="clear" w:color="auto" w:fill="333333"/>
            <w:vAlign w:val="center"/>
          </w:tcPr>
          <w:p w14:paraId="1D8FBB5D" w14:textId="77777777" w:rsidR="0073316A" w:rsidRPr="0073316A" w:rsidRDefault="0073316A" w:rsidP="0073316A">
            <w:pPr>
              <w:pStyle w:val="Tabelle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Datensatz 1</w:t>
            </w:r>
          </w:p>
        </w:tc>
        <w:tc>
          <w:tcPr>
            <w:tcW w:w="2632" w:type="dxa"/>
            <w:shd w:val="clear" w:color="auto" w:fill="FF0000"/>
            <w:vAlign w:val="center"/>
          </w:tcPr>
          <w:p w14:paraId="2E13A1C6" w14:textId="77777777" w:rsidR="0073316A" w:rsidRPr="0073316A" w:rsidRDefault="0073316A" w:rsidP="0073316A">
            <w:pPr>
              <w:pStyle w:val="Tabel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Datensatz 2</w:t>
            </w:r>
          </w:p>
        </w:tc>
        <w:tc>
          <w:tcPr>
            <w:tcW w:w="2554" w:type="dxa"/>
            <w:shd w:val="clear" w:color="auto" w:fill="FF0000"/>
            <w:vAlign w:val="center"/>
          </w:tcPr>
          <w:p w14:paraId="4231EB3E" w14:textId="77777777" w:rsidR="0073316A" w:rsidRPr="0073316A" w:rsidRDefault="0073316A" w:rsidP="0073316A">
            <w:pPr>
              <w:pStyle w:val="Tabell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Datensatz 3</w:t>
            </w:r>
          </w:p>
        </w:tc>
      </w:tr>
      <w:tr w:rsidR="0073316A" w:rsidRPr="0073316A" w14:paraId="792920C2" w14:textId="77777777" w:rsidTr="0073316A">
        <w:trPr>
          <w:cantSplit/>
          <w:trHeight w:val="170"/>
          <w:jc w:val="center"/>
        </w:trPr>
        <w:tc>
          <w:tcPr>
            <w:tcW w:w="1794" w:type="dxa"/>
            <w:shd w:val="clear" w:color="auto" w:fill="8C8C8C"/>
            <w:vAlign w:val="center"/>
          </w:tcPr>
          <w:p w14:paraId="62C148E1" w14:textId="77777777" w:rsidR="0073316A" w:rsidRPr="0073316A" w:rsidRDefault="0073316A" w:rsidP="0073316A">
            <w:pPr>
              <w:pStyle w:val="Tabelle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Datum 1.1</w:t>
            </w:r>
          </w:p>
        </w:tc>
        <w:tc>
          <w:tcPr>
            <w:tcW w:w="2632" w:type="dxa"/>
            <w:vAlign w:val="center"/>
          </w:tcPr>
          <w:p w14:paraId="2C15D1C8" w14:textId="77777777" w:rsidR="0073316A" w:rsidRPr="0073316A" w:rsidRDefault="0073316A" w:rsidP="0073316A">
            <w:pPr>
              <w:pStyle w:val="Tabelle"/>
            </w:pPr>
            <w:r>
              <w:t>Datum 2.1</w:t>
            </w:r>
          </w:p>
        </w:tc>
        <w:tc>
          <w:tcPr>
            <w:tcW w:w="2554" w:type="dxa"/>
            <w:vAlign w:val="center"/>
          </w:tcPr>
          <w:p w14:paraId="5C1DAAAA" w14:textId="77777777" w:rsidR="0073316A" w:rsidRPr="0073316A" w:rsidRDefault="0073316A" w:rsidP="0073316A">
            <w:pPr>
              <w:pStyle w:val="Tabelle"/>
            </w:pPr>
            <w:r>
              <w:t>Datum 3.1</w:t>
            </w:r>
          </w:p>
        </w:tc>
      </w:tr>
      <w:tr w:rsidR="0073316A" w:rsidRPr="0073316A" w14:paraId="3413437B" w14:textId="77777777" w:rsidTr="0073316A">
        <w:trPr>
          <w:cantSplit/>
          <w:trHeight w:val="170"/>
          <w:jc w:val="center"/>
        </w:trPr>
        <w:tc>
          <w:tcPr>
            <w:tcW w:w="1794" w:type="dxa"/>
            <w:shd w:val="clear" w:color="auto" w:fill="8C8C8C"/>
            <w:vAlign w:val="center"/>
          </w:tcPr>
          <w:p w14:paraId="39DAACFC" w14:textId="77777777" w:rsidR="0073316A" w:rsidRPr="0073316A" w:rsidRDefault="0073316A" w:rsidP="0073316A">
            <w:pPr>
              <w:pStyle w:val="Tabelle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Datum 1.2</w:t>
            </w:r>
          </w:p>
        </w:tc>
        <w:tc>
          <w:tcPr>
            <w:tcW w:w="2632" w:type="dxa"/>
            <w:vAlign w:val="center"/>
          </w:tcPr>
          <w:p w14:paraId="152B18CA" w14:textId="77777777" w:rsidR="0073316A" w:rsidRPr="0073316A" w:rsidRDefault="0073316A" w:rsidP="0073316A">
            <w:pPr>
              <w:pStyle w:val="Tabelle"/>
            </w:pPr>
            <w:r>
              <w:t>Datum 2.2</w:t>
            </w:r>
          </w:p>
        </w:tc>
        <w:tc>
          <w:tcPr>
            <w:tcW w:w="2554" w:type="dxa"/>
            <w:vAlign w:val="center"/>
          </w:tcPr>
          <w:p w14:paraId="3162BDAC" w14:textId="77777777" w:rsidR="0073316A" w:rsidRPr="0073316A" w:rsidRDefault="0073316A" w:rsidP="00A978F3">
            <w:pPr>
              <w:pStyle w:val="Tabelle"/>
            </w:pPr>
            <w:r>
              <w:t>Datum 3.2</w:t>
            </w:r>
          </w:p>
        </w:tc>
      </w:tr>
      <w:tr w:rsidR="0073316A" w:rsidRPr="0073316A" w14:paraId="7D71F1AD" w14:textId="77777777" w:rsidTr="0073316A">
        <w:trPr>
          <w:cantSplit/>
          <w:trHeight w:val="170"/>
          <w:jc w:val="center"/>
        </w:trPr>
        <w:tc>
          <w:tcPr>
            <w:tcW w:w="1794" w:type="dxa"/>
            <w:shd w:val="clear" w:color="auto" w:fill="8C8C8C"/>
            <w:vAlign w:val="center"/>
          </w:tcPr>
          <w:p w14:paraId="621090E9" w14:textId="77777777" w:rsidR="0073316A" w:rsidRPr="0073316A" w:rsidRDefault="0073316A" w:rsidP="0073316A">
            <w:pPr>
              <w:pStyle w:val="Tabelle"/>
              <w:jc w:val="lef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Datum 1.3</w:t>
            </w:r>
          </w:p>
        </w:tc>
        <w:tc>
          <w:tcPr>
            <w:tcW w:w="2632" w:type="dxa"/>
            <w:vAlign w:val="center"/>
          </w:tcPr>
          <w:p w14:paraId="30942292" w14:textId="77777777" w:rsidR="0073316A" w:rsidRPr="0073316A" w:rsidRDefault="0073316A" w:rsidP="0073316A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Datum 2.3</w:t>
            </w:r>
          </w:p>
        </w:tc>
        <w:tc>
          <w:tcPr>
            <w:tcW w:w="2554" w:type="dxa"/>
            <w:vAlign w:val="center"/>
          </w:tcPr>
          <w:p w14:paraId="3DFF1268" w14:textId="77777777" w:rsidR="0073316A" w:rsidRPr="0073316A" w:rsidRDefault="0073316A" w:rsidP="00A978F3">
            <w:pPr>
              <w:pStyle w:val="Tabelle"/>
              <w:rPr>
                <w:lang w:val="en-US"/>
              </w:rPr>
            </w:pPr>
            <w:r>
              <w:rPr>
                <w:lang w:val="en-US"/>
              </w:rPr>
              <w:t>Datum 3.3</w:t>
            </w:r>
          </w:p>
        </w:tc>
      </w:tr>
    </w:tbl>
    <w:p w14:paraId="17516825" w14:textId="77777777" w:rsidR="0073316A" w:rsidRDefault="0073316A" w:rsidP="0073316A">
      <w:pPr>
        <w:pStyle w:val="TabellenBeschriftung"/>
      </w:pPr>
      <w:bookmarkStart w:id="13" w:name="_Ref305398043"/>
      <w:r>
        <w:t xml:space="preserve">Tabelle </w:t>
      </w:r>
      <w:r w:rsidR="00530D20">
        <w:fldChar w:fldCharType="begin"/>
      </w:r>
      <w:r w:rsidR="00530D20">
        <w:instrText xml:space="preserve"> SEQ Tabelle \* ARABIC </w:instrText>
      </w:r>
      <w:r w:rsidR="00530D20">
        <w:fldChar w:fldCharType="separate"/>
      </w:r>
      <w:r w:rsidR="00964627">
        <w:rPr>
          <w:noProof/>
        </w:rPr>
        <w:t>1</w:t>
      </w:r>
      <w:r w:rsidR="00530D20">
        <w:rPr>
          <w:noProof/>
        </w:rPr>
        <w:fldChar w:fldCharType="end"/>
      </w:r>
      <w:bookmarkEnd w:id="13"/>
      <w:r>
        <w:tab/>
        <w:t>Datensätze 1-2-3</w:t>
      </w:r>
    </w:p>
    <w:p w14:paraId="2915154E" w14:textId="77777777" w:rsidR="0073316A" w:rsidRDefault="0073316A" w:rsidP="0073316A">
      <w:pPr>
        <w:pStyle w:val="Abbildungen"/>
        <w:rPr>
          <w:lang w:val="de-DE"/>
        </w:rPr>
      </w:pPr>
      <w:r w:rsidRPr="0073316A">
        <w:rPr>
          <w:noProof/>
          <w:lang w:val="en-US"/>
        </w:rPr>
        <w:drawing>
          <wp:inline distT="0" distB="0" distL="0" distR="0" wp14:anchorId="7EB10E34" wp14:editId="697ADD92">
            <wp:extent cx="2762787" cy="1352282"/>
            <wp:effectExtent l="19050" t="0" r="0" b="0"/>
            <wp:docPr id="2" name="Grafik 0" descr="Forschu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schung.jpg"/>
                    <pic:cNvPicPr/>
                  </pic:nvPicPr>
                  <pic:blipFill>
                    <a:blip r:embed="rId22" cstate="print"/>
                    <a:srcRect t="52273"/>
                    <a:stretch>
                      <a:fillRect/>
                    </a:stretch>
                  </pic:blipFill>
                  <pic:spPr>
                    <a:xfrm>
                      <a:off x="0" y="0"/>
                      <a:ext cx="2762787" cy="1352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1E37" w14:textId="77777777" w:rsidR="0073316A" w:rsidRDefault="0073316A" w:rsidP="0073316A">
      <w:pPr>
        <w:pStyle w:val="AbbildungBeschriftung"/>
        <w:rPr>
          <w:lang w:val="de-DE"/>
        </w:rPr>
      </w:pPr>
      <w:bookmarkStart w:id="14" w:name="_Ref305398134"/>
      <w:r>
        <w:t xml:space="preserve">Abbildung </w:t>
      </w:r>
      <w:r w:rsidR="00000000">
        <w:fldChar w:fldCharType="begin"/>
      </w:r>
      <w:r w:rsidR="00000000">
        <w:instrText xml:space="preserve"> SEQ Abbildung \* ARABIC </w:instrText>
      </w:r>
      <w:r w:rsidR="00000000">
        <w:fldChar w:fldCharType="separate"/>
      </w:r>
      <w:r w:rsidR="00964627">
        <w:rPr>
          <w:noProof/>
        </w:rPr>
        <w:t>1</w:t>
      </w:r>
      <w:r w:rsidR="00000000">
        <w:rPr>
          <w:noProof/>
        </w:rPr>
        <w:fldChar w:fldCharType="end"/>
      </w:r>
      <w:bookmarkEnd w:id="14"/>
      <w:r>
        <w:tab/>
        <w:t>Der Datensatz als Bild</w:t>
      </w:r>
    </w:p>
    <w:p w14:paraId="1296E565" w14:textId="77777777" w:rsidR="0073316A" w:rsidRDefault="0073316A" w:rsidP="00815667">
      <w:pPr>
        <w:rPr>
          <w:lang w:val="de-DE"/>
        </w:rPr>
      </w:pPr>
    </w:p>
    <w:p w14:paraId="41EB1D1F" w14:textId="77777777" w:rsidR="0073316A" w:rsidRDefault="0073316A" w:rsidP="00815667">
      <w:pPr>
        <w:rPr>
          <w:lang w:val="de-DE"/>
        </w:rPr>
        <w:sectPr w:rsidR="0073316A" w:rsidSect="00BF6247">
          <w:headerReference w:type="default" r:id="rId2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73C90866" w14:textId="77777777" w:rsidR="00200DEB" w:rsidRDefault="00BF6247" w:rsidP="00BF6247">
      <w:pPr>
        <w:pStyle w:val="Subtitle"/>
        <w:rPr>
          <w:lang w:val="de-DE"/>
        </w:rPr>
      </w:pPr>
      <w:bookmarkStart w:id="15" w:name="_Toc283378935"/>
      <w:bookmarkStart w:id="16" w:name="_Toc283379064"/>
      <w:bookmarkStart w:id="17" w:name="_Toc283379152"/>
      <w:bookmarkStart w:id="18" w:name="_Toc305398177"/>
      <w:r>
        <w:rPr>
          <w:lang w:val="de-DE"/>
        </w:rPr>
        <w:lastRenderedPageBreak/>
        <w:t>Literaturverzeichnis</w:t>
      </w:r>
      <w:bookmarkEnd w:id="15"/>
      <w:bookmarkEnd w:id="16"/>
      <w:bookmarkEnd w:id="17"/>
      <w:bookmarkEnd w:id="18"/>
    </w:p>
    <w:p w14:paraId="02541E9B" w14:textId="77777777" w:rsidR="00BF6247" w:rsidRPr="00434611" w:rsidRDefault="0073316A" w:rsidP="00C40AB6">
      <w:pPr>
        <w:pStyle w:val="Literatur"/>
        <w:rPr>
          <w:i/>
          <w:szCs w:val="20"/>
        </w:rPr>
      </w:pPr>
      <w:bookmarkStart w:id="19" w:name="_Ref304303806"/>
      <w:bookmarkStart w:id="20" w:name="_Ref305397683"/>
      <w:r>
        <w:rPr>
          <w:szCs w:val="20"/>
        </w:rPr>
        <w:t>Vorname, Nachname</w:t>
      </w:r>
      <w:r w:rsidR="00BF6247" w:rsidRPr="00434611">
        <w:rPr>
          <w:szCs w:val="20"/>
        </w:rPr>
        <w:t xml:space="preserve">: </w:t>
      </w:r>
      <w:r>
        <w:rPr>
          <w:i/>
          <w:szCs w:val="20"/>
        </w:rPr>
        <w:t>Titel der Veröffentlichung</w:t>
      </w:r>
      <w:r w:rsidR="00BF6247" w:rsidRPr="00434611">
        <w:rPr>
          <w:szCs w:val="20"/>
        </w:rPr>
        <w:t xml:space="preserve">, </w:t>
      </w:r>
      <w:r>
        <w:rPr>
          <w:szCs w:val="20"/>
        </w:rPr>
        <w:t>Verlag oder Zeitschrift</w:t>
      </w:r>
      <w:r w:rsidR="00754FDA" w:rsidRPr="00434611">
        <w:rPr>
          <w:szCs w:val="20"/>
        </w:rPr>
        <w:t xml:space="preserve">, </w:t>
      </w:r>
      <w:r>
        <w:rPr>
          <w:szCs w:val="20"/>
        </w:rPr>
        <w:t>Datum der Veröffentlichung</w:t>
      </w:r>
      <w:r w:rsidR="00C40AB6" w:rsidRPr="00434611">
        <w:rPr>
          <w:szCs w:val="20"/>
        </w:rPr>
        <w:t xml:space="preserve">, </w:t>
      </w:r>
      <w:r>
        <w:rPr>
          <w:szCs w:val="20"/>
        </w:rPr>
        <w:t xml:space="preserve">Ort der </w:t>
      </w:r>
      <w:bookmarkEnd w:id="19"/>
      <w:r>
        <w:rPr>
          <w:szCs w:val="20"/>
        </w:rPr>
        <w:t>Veröffentlichung</w:t>
      </w:r>
      <w:bookmarkEnd w:id="20"/>
    </w:p>
    <w:bookmarkStart w:id="21" w:name="_Ref304821003"/>
    <w:p w14:paraId="7026C2FF" w14:textId="77777777" w:rsidR="00BB7A6C" w:rsidRPr="00434611" w:rsidRDefault="005B685F" w:rsidP="00453C6C">
      <w:pPr>
        <w:pStyle w:val="Literatur"/>
        <w:rPr>
          <w:szCs w:val="20"/>
        </w:rPr>
      </w:pPr>
      <w:r>
        <w:rPr>
          <w:szCs w:val="20"/>
        </w:rPr>
        <w:fldChar w:fldCharType="begin"/>
      </w:r>
      <w:r w:rsidR="00BB7A6C">
        <w:rPr>
          <w:szCs w:val="20"/>
        </w:rPr>
        <w:instrText xml:space="preserve"> HYPERLINK "</w:instrText>
      </w:r>
      <w:r w:rsidR="00BB7A6C" w:rsidRPr="00BB7A6C">
        <w:rPr>
          <w:szCs w:val="20"/>
        </w:rPr>
        <w:instrText>http://de.wikipedia.org/wiki/Eisenbahn</w:instrText>
      </w:r>
      <w:r w:rsidR="00BB7A6C">
        <w:rPr>
          <w:szCs w:val="20"/>
        </w:rPr>
        <w:instrText xml:space="preserve">" </w:instrText>
      </w:r>
      <w:r>
        <w:rPr>
          <w:szCs w:val="20"/>
        </w:rPr>
      </w:r>
      <w:r>
        <w:rPr>
          <w:szCs w:val="20"/>
        </w:rPr>
        <w:fldChar w:fldCharType="separate"/>
      </w:r>
      <w:r w:rsidR="00BB7A6C" w:rsidRPr="009715CD">
        <w:rPr>
          <w:rStyle w:val="Hyperlink"/>
          <w:szCs w:val="20"/>
        </w:rPr>
        <w:t>http://de.wikipedia.org/wiki/Eisenbahn</w:t>
      </w:r>
      <w:r>
        <w:rPr>
          <w:szCs w:val="20"/>
        </w:rPr>
        <w:fldChar w:fldCharType="end"/>
      </w:r>
      <w:r w:rsidR="00BB7A6C">
        <w:rPr>
          <w:szCs w:val="20"/>
        </w:rPr>
        <w:t xml:space="preserve">, entnommen am </w:t>
      </w:r>
      <w:bookmarkEnd w:id="21"/>
      <w:r w:rsidR="0073316A">
        <w:rPr>
          <w:szCs w:val="20"/>
        </w:rPr>
        <w:t>Datum</w:t>
      </w:r>
    </w:p>
    <w:p w14:paraId="1A13B4AA" w14:textId="77777777" w:rsidR="00754FDA" w:rsidRPr="00453C6C" w:rsidRDefault="00754FDA" w:rsidP="00754FDA">
      <w:pPr>
        <w:rPr>
          <w:lang w:val="de-DE"/>
        </w:rPr>
      </w:pPr>
    </w:p>
    <w:p w14:paraId="0106AA44" w14:textId="77777777" w:rsidR="00D90745" w:rsidRPr="00D90745" w:rsidRDefault="00D90745" w:rsidP="00754FDA">
      <w:pPr>
        <w:rPr>
          <w:sz w:val="18"/>
          <w:szCs w:val="18"/>
        </w:rPr>
      </w:pPr>
    </w:p>
    <w:p w14:paraId="77BE9145" w14:textId="77777777" w:rsidR="00D90745" w:rsidRDefault="00D90745" w:rsidP="00754FDA"/>
    <w:p w14:paraId="64D80877" w14:textId="77777777" w:rsidR="00754FDA" w:rsidRDefault="00754FDA" w:rsidP="00D90745"/>
    <w:p w14:paraId="4EC9A11C" w14:textId="77777777" w:rsidR="00754FDA" w:rsidRDefault="00754FDA" w:rsidP="00754FDA">
      <w:pPr>
        <w:ind w:left="1418" w:hanging="1418"/>
      </w:pPr>
    </w:p>
    <w:p w14:paraId="28368DE2" w14:textId="77777777" w:rsidR="00754FDA" w:rsidRDefault="00754FDA" w:rsidP="00754FDA">
      <w:pPr>
        <w:ind w:left="1418" w:hanging="1418"/>
        <w:sectPr w:rsidR="00754FDA" w:rsidSect="009B7CC1">
          <w:headerReference w:type="default" r:id="rId24"/>
          <w:footerReference w:type="default" r:id="rId25"/>
          <w:pgSz w:w="11906" w:h="16838"/>
          <w:pgMar w:top="1417" w:right="1417" w:bottom="1134" w:left="1417" w:header="708" w:footer="708" w:gutter="0"/>
          <w:pgNumType w:fmt="upperLetter" w:start="1"/>
          <w:cols w:space="708"/>
          <w:docGrid w:linePitch="360"/>
        </w:sectPr>
      </w:pPr>
    </w:p>
    <w:p w14:paraId="4FEDE15B" w14:textId="77777777" w:rsidR="00754FDA" w:rsidRPr="00BF6247" w:rsidRDefault="00754FDA" w:rsidP="00754FDA">
      <w:pPr>
        <w:ind w:left="1418" w:hanging="1418"/>
      </w:pPr>
    </w:p>
    <w:sectPr w:rsidR="00754FDA" w:rsidRPr="00BF6247" w:rsidSect="00BF6247">
      <w:headerReference w:type="default" r:id="rId26"/>
      <w:footerReference w:type="default" r:id="rId2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BEE68" w14:textId="77777777" w:rsidR="00B56E0D" w:rsidRDefault="00B56E0D" w:rsidP="00B27C59">
      <w:pPr>
        <w:spacing w:after="0" w:line="240" w:lineRule="auto"/>
      </w:pPr>
      <w:r>
        <w:separator/>
      </w:r>
    </w:p>
  </w:endnote>
  <w:endnote w:type="continuationSeparator" w:id="0">
    <w:p w14:paraId="0F97847A" w14:textId="77777777" w:rsidR="00B56E0D" w:rsidRDefault="00B56E0D" w:rsidP="00B2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3">
    <w:altName w:val="Wingdings 3"/>
    <w:panose1 w:val="00000000000000000000"/>
    <w:charset w:val="02"/>
    <w:family w:val="auto"/>
    <w:notTrueType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2ACC" w14:textId="77777777" w:rsidR="006D6F9B" w:rsidRDefault="006D6F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8736151"/>
      <w:docPartObj>
        <w:docPartGallery w:val="Page Numbers (Bottom of Page)"/>
        <w:docPartUnique/>
      </w:docPartObj>
    </w:sdtPr>
    <w:sdtContent>
      <w:p w14:paraId="2F165A91" w14:textId="0D3E7585" w:rsidR="009B7CC1" w:rsidRDefault="009B7C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979E2B8" w14:textId="77777777" w:rsidR="00C211DC" w:rsidRDefault="00C211DC" w:rsidP="00BF6247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9EC1" w14:textId="77777777" w:rsidR="006D6F9B" w:rsidRDefault="006D6F9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665224"/>
      <w:docPartObj>
        <w:docPartGallery w:val="Page Numbers (Bottom of Page)"/>
        <w:docPartUnique/>
      </w:docPartObj>
    </w:sdtPr>
    <w:sdtContent>
      <w:p w14:paraId="7A46BA3F" w14:textId="77777777" w:rsidR="009B7CC1" w:rsidRDefault="009B7C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663FE4C" w14:textId="77777777" w:rsidR="009B7CC1" w:rsidRDefault="009B7CC1" w:rsidP="00BF6247">
    <w:pPr>
      <w:pStyle w:val="Footer"/>
      <w:jc w:val="right"/>
      <w:rPr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4341971"/>
      <w:docPartObj>
        <w:docPartGallery w:val="Page Numbers (Bottom of Page)"/>
        <w:docPartUnique/>
      </w:docPartObj>
    </w:sdtPr>
    <w:sdtContent>
      <w:p w14:paraId="00433E84" w14:textId="77777777" w:rsidR="009B7CC1" w:rsidRDefault="009B7CC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2EC20C5F" w14:textId="77777777" w:rsidR="009B7CC1" w:rsidRDefault="009B7CC1" w:rsidP="00BF6247">
    <w:pPr>
      <w:pStyle w:val="Footer"/>
      <w:jc w:val="right"/>
      <w:rPr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79A5" w14:textId="0DFA5E87" w:rsidR="00C211DC" w:rsidRDefault="00530D20" w:rsidP="00BF6247">
    <w:pPr>
      <w:pStyle w:val="Footer"/>
      <w:jc w:val="right"/>
      <w:rPr>
        <w:sz w:val="16"/>
        <w:szCs w:val="16"/>
      </w:rPr>
    </w:pPr>
    <w:r>
      <w:rPr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20C6506" wp14:editId="308C5765">
              <wp:simplePos x="0" y="0"/>
              <wp:positionH relativeFrom="column">
                <wp:posOffset>-721360</wp:posOffset>
              </wp:positionH>
              <wp:positionV relativeFrom="paragraph">
                <wp:posOffset>-2661285</wp:posOffset>
              </wp:positionV>
              <wp:extent cx="293370" cy="270510"/>
              <wp:effectExtent l="0" t="635" r="4445" b="0"/>
              <wp:wrapNone/>
              <wp:docPr id="8" name="Text 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370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AB51BB" w14:textId="77777777" w:rsidR="00080AF3" w:rsidRPr="001B04A7" w:rsidRDefault="00080AF3" w:rsidP="00080AF3">
                          <w:pPr>
                            <w:rPr>
                              <w:color w:val="FF0000"/>
                              <w:sz w:val="16"/>
                              <w:szCs w:val="16"/>
                            </w:rPr>
                          </w:pPr>
                          <w:r w:rsidRPr="001B04A7">
                            <w:rPr>
                              <w:color w:val="FF0000"/>
                              <w:sz w:val="16"/>
                              <w:szCs w:val="16"/>
                            </w:rPr>
                            <w:sym w:font="Wingdings 3" w:char="F084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0C6506" id="_x0000_t202" coordsize="21600,21600" o:spt="202" path="m,l,21600r21600,l21600,xe">
              <v:stroke joinstyle="miter"/>
              <v:path gradientshapeok="t" o:connecttype="rect"/>
            </v:shapetype>
            <v:shape id="Text Box 162" o:spid="_x0000_s1100" type="#_x0000_t202" style="position:absolute;left:0;text-align:left;margin-left:-56.8pt;margin-top:-209.55pt;width:23.1pt;height:21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" filled="f" stroked="f">
              <v:textbox>
                <w:txbxContent>
                  <w:p w14:paraId="3EAB51BB" w14:textId="77777777" w:rsidR="00080AF3" w:rsidRPr="001B04A7" w:rsidRDefault="00080AF3" w:rsidP="00080AF3">
                    <w:pPr>
                      <w:rPr>
                        <w:color w:val="FF0000"/>
                        <w:sz w:val="16"/>
                        <w:szCs w:val="16"/>
                      </w:rPr>
                    </w:pPr>
                    <w:r w:rsidRPr="001B04A7">
                      <w:rPr>
                        <w:color w:val="FF0000"/>
                        <w:sz w:val="16"/>
                        <w:szCs w:val="16"/>
                      </w:rPr>
                      <w:sym w:font="Wingdings 3" w:char="F084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13018AB9" wp14:editId="3D339B32">
              <wp:simplePos x="0" y="0"/>
              <wp:positionH relativeFrom="page">
                <wp:posOffset>288290</wp:posOffset>
              </wp:positionH>
              <wp:positionV relativeFrom="page">
                <wp:posOffset>5581015</wp:posOffset>
              </wp:positionV>
              <wp:extent cx="4772660" cy="4128770"/>
              <wp:effectExtent l="2540" t="0" r="0" b="0"/>
              <wp:wrapNone/>
              <wp:docPr id="4" name="Text 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2660" cy="4128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8D526" w14:textId="77777777" w:rsidR="00080AF3" w:rsidRDefault="00080AF3" w:rsidP="00B13BA4">
                          <w:pPr>
                            <w:spacing w:after="200" w:line="276" w:lineRule="auto"/>
                            <w:rPr>
                              <w:szCs w:val="20"/>
                              <w:lang w:val="de-DE"/>
                            </w:rPr>
                          </w:pPr>
                        </w:p>
                        <w:p w14:paraId="3BE5E7A0" w14:textId="77777777" w:rsidR="00080AF3" w:rsidRDefault="00080AF3" w:rsidP="00B13BA4">
                          <w:pPr>
                            <w:spacing w:after="200" w:line="276" w:lineRule="auto"/>
                            <w:rPr>
                              <w:szCs w:val="20"/>
                              <w:lang w:val="de-DE"/>
                            </w:rPr>
                          </w:pPr>
                        </w:p>
                        <w:p w14:paraId="7DF3B046" w14:textId="2F7C9100" w:rsidR="00080AF3" w:rsidRPr="009B7CC1" w:rsidRDefault="00080AF3" w:rsidP="00B13BA4">
                          <w:pPr>
                            <w:spacing w:after="200" w:line="276" w:lineRule="auto"/>
                            <w:jc w:val="left"/>
                            <w:rPr>
                              <w:color w:val="262626" w:themeColor="text1" w:themeTint="D9"/>
                              <w:sz w:val="16"/>
                              <w:szCs w:val="16"/>
                            </w:rPr>
                          </w:pP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t>Institut für Eisenbahnwesen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  <w:t>und Verkehrswirtschaft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  <w:t>Technische Universität Graz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</w:r>
                          <w:proofErr w:type="spellStart"/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t>Rechbauerstrasse</w:t>
                          </w:r>
                          <w:proofErr w:type="spellEnd"/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t xml:space="preserve"> 12/II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  <w:t>8010 Graz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  <w:t>+43 316 873 6216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</w:r>
                          <w:hyperlink r:id="rId1" w:history="1">
                            <w:r w:rsidRPr="001B04A7">
                              <w:rPr>
                                <w:rStyle w:val="Hyperlink"/>
                                <w:color w:val="262626" w:themeColor="text1" w:themeTint="D9"/>
                                <w:sz w:val="16"/>
                                <w:szCs w:val="16"/>
                                <w:u w:val="none"/>
                                <w:lang w:val="de-DE"/>
                              </w:rPr>
                              <w:t>office.ebw@tugraz.at</w:t>
                            </w:r>
                          </w:hyperlink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br/>
                          </w:r>
                          <w:hyperlink r:id="rId2" w:history="1">
                            <w:r w:rsidRPr="001B04A7">
                              <w:rPr>
                                <w:rStyle w:val="Hyperlink"/>
                                <w:color w:val="262626" w:themeColor="text1" w:themeTint="D9"/>
                                <w:sz w:val="16"/>
                                <w:szCs w:val="16"/>
                                <w:u w:val="none"/>
                                <w:lang w:val="de-DE"/>
                              </w:rPr>
                              <w:t>www.ebw.tugraz.at</w:t>
                            </w:r>
                          </w:hyperlink>
                          <w:r w:rsidRPr="001B04A7">
                            <w:rPr>
                              <w:color w:val="262626" w:themeColor="text1" w:themeTint="D9"/>
                              <w:sz w:val="16"/>
                              <w:szCs w:val="16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018AB9" id="Text Box 161" o:spid="_x0000_s1101" type="#_x0000_t202" style="position:absolute;left:0;text-align:left;margin-left:22.7pt;margin-top:439.45pt;width:375.8pt;height:325.1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" filled="f" stroked="f">
              <v:textbox>
                <w:txbxContent>
                  <w:p w14:paraId="2608D526" w14:textId="77777777" w:rsidR="00080AF3" w:rsidRDefault="00080AF3" w:rsidP="00B13BA4">
                    <w:pPr>
                      <w:spacing w:after="200" w:line="276" w:lineRule="auto"/>
                      <w:rPr>
                        <w:szCs w:val="20"/>
                        <w:lang w:val="de-DE"/>
                      </w:rPr>
                    </w:pPr>
                  </w:p>
                  <w:p w14:paraId="3BE5E7A0" w14:textId="77777777" w:rsidR="00080AF3" w:rsidRDefault="00080AF3" w:rsidP="00B13BA4">
                    <w:pPr>
                      <w:spacing w:after="200" w:line="276" w:lineRule="auto"/>
                      <w:rPr>
                        <w:szCs w:val="20"/>
                        <w:lang w:val="de-DE"/>
                      </w:rPr>
                    </w:pPr>
                  </w:p>
                  <w:p w14:paraId="7DF3B046" w14:textId="2F7C9100" w:rsidR="00080AF3" w:rsidRPr="009B7CC1" w:rsidRDefault="00080AF3" w:rsidP="00B13BA4">
                    <w:pPr>
                      <w:spacing w:after="200" w:line="276" w:lineRule="auto"/>
                      <w:jc w:val="left"/>
                      <w:rPr>
                        <w:color w:val="262626" w:themeColor="text1" w:themeTint="D9"/>
                        <w:sz w:val="16"/>
                        <w:szCs w:val="16"/>
                      </w:rPr>
                    </w:pP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t>Institut für Eisenbahnwesen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  <w:t>und Verkehrswirtschaft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  <w:t>Technische Universität Graz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</w:r>
                    <w:proofErr w:type="spellStart"/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t>Rechbauerstrasse</w:t>
                    </w:r>
                    <w:proofErr w:type="spellEnd"/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t xml:space="preserve"> 12/II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  <w:t>8010 Graz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  <w:t>+43 316 873 6216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</w:r>
                    <w:hyperlink r:id="rId3" w:history="1">
                      <w:r w:rsidRPr="001B04A7">
                        <w:rPr>
                          <w:rStyle w:val="Hyperlink"/>
                          <w:color w:val="262626" w:themeColor="text1" w:themeTint="D9"/>
                          <w:sz w:val="16"/>
                          <w:szCs w:val="16"/>
                          <w:u w:val="none"/>
                          <w:lang w:val="de-DE"/>
                        </w:rPr>
                        <w:t>office.ebw@tugraz.at</w:t>
                      </w:r>
                    </w:hyperlink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t xml:space="preserve"> </w:t>
                    </w:r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br/>
                    </w:r>
                    <w:hyperlink r:id="rId4" w:history="1">
                      <w:r w:rsidRPr="001B04A7">
                        <w:rPr>
                          <w:rStyle w:val="Hyperlink"/>
                          <w:color w:val="262626" w:themeColor="text1" w:themeTint="D9"/>
                          <w:sz w:val="16"/>
                          <w:szCs w:val="16"/>
                          <w:u w:val="none"/>
                          <w:lang w:val="de-DE"/>
                        </w:rPr>
                        <w:t>www.ebw.tugraz.at</w:t>
                      </w:r>
                    </w:hyperlink>
                    <w:r w:rsidRPr="001B04A7">
                      <w:rPr>
                        <w:color w:val="262626" w:themeColor="text1" w:themeTint="D9"/>
                        <w:sz w:val="16"/>
                        <w:szCs w:val="16"/>
                        <w:lang w:val="de-DE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7935BFA" w14:textId="77777777" w:rsidR="00C211DC" w:rsidRDefault="00C211DC" w:rsidP="00BF6247">
    <w:pPr>
      <w:pStyle w:val="Footer"/>
      <w:jc w:val="right"/>
      <w:rPr>
        <w:sz w:val="16"/>
        <w:szCs w:val="16"/>
      </w:rPr>
    </w:pPr>
  </w:p>
  <w:p w14:paraId="3B3C3FAA" w14:textId="77777777" w:rsidR="00C211DC" w:rsidRPr="00E74FB9" w:rsidRDefault="00C211DC" w:rsidP="00BF6247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3B07" w14:textId="77777777" w:rsidR="00B56E0D" w:rsidRDefault="00B56E0D" w:rsidP="00B27C59">
      <w:pPr>
        <w:spacing w:after="0" w:line="240" w:lineRule="auto"/>
      </w:pPr>
      <w:r>
        <w:separator/>
      </w:r>
    </w:p>
  </w:footnote>
  <w:footnote w:type="continuationSeparator" w:id="0">
    <w:p w14:paraId="634C6772" w14:textId="77777777" w:rsidR="00B56E0D" w:rsidRDefault="00B56E0D" w:rsidP="00B27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0E64" w14:textId="77777777" w:rsidR="006D6F9B" w:rsidRDefault="006D6F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AE7C" w14:textId="77777777" w:rsidR="00C211DC" w:rsidRDefault="006D6F9B"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6D185B51" wp14:editId="4FA93DD1">
              <wp:simplePos x="0" y="0"/>
              <wp:positionH relativeFrom="column">
                <wp:posOffset>-928370</wp:posOffset>
              </wp:positionH>
              <wp:positionV relativeFrom="paragraph">
                <wp:posOffset>-449580</wp:posOffset>
              </wp:positionV>
              <wp:extent cx="7772400" cy="10744200"/>
              <wp:effectExtent l="0" t="0" r="0" b="0"/>
              <wp:wrapNone/>
              <wp:docPr id="132" name="Group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744200"/>
                        <a:chOff x="-40" y="0"/>
                        <a:chExt cx="12240" cy="16920"/>
                      </a:xfrm>
                    </wpg:grpSpPr>
                    <wpg:grpSp>
                      <wpg:cNvPr id="133" name="Group 84"/>
                      <wpg:cNvGrpSpPr>
                        <a:grpSpLocks/>
                      </wpg:cNvGrpSpPr>
                      <wpg:grpSpPr bwMode="auto">
                        <a:xfrm>
                          <a:off x="-40" y="0"/>
                          <a:ext cx="12240" cy="16920"/>
                          <a:chOff x="-40" y="0"/>
                          <a:chExt cx="12240" cy="16920"/>
                        </a:xfrm>
                      </wpg:grpSpPr>
                      <wpg:grpSp>
                        <wpg:cNvPr id="134" name="Group 85"/>
                        <wpg:cNvGrpSpPr>
                          <a:grpSpLocks/>
                        </wpg:cNvGrpSpPr>
                        <wpg:grpSpPr bwMode="auto">
                          <a:xfrm>
                            <a:off x="-40" y="0"/>
                            <a:ext cx="12240" cy="16920"/>
                            <a:chOff x="-40" y="-23"/>
                            <a:chExt cx="12240" cy="16920"/>
                          </a:xfrm>
                        </wpg:grpSpPr>
                        <wps:wsp>
                          <wps:cNvPr id="135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-40" y="-23"/>
                              <a:ext cx="12240" cy="3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-40" y="7444"/>
                              <a:ext cx="12240" cy="945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-40" y="3577"/>
                              <a:ext cx="4270" cy="3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267" y="3577"/>
                              <a:ext cx="627" cy="39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39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4230" y="3971"/>
                              <a:ext cx="7037" cy="3468"/>
                              <a:chOff x="4230" y="3971"/>
                              <a:chExt cx="7037" cy="3468"/>
                            </a:xfrm>
                          </wpg:grpSpPr>
                          <wpg:grpSp>
                            <wpg:cNvPr id="140" name="Group 91"/>
                            <wpg:cNvGrpSpPr>
                              <a:grpSpLocks/>
                            </wpg:cNvGrpSpPr>
                            <wpg:grpSpPr bwMode="auto">
                              <a:xfrm>
                                <a:off x="4230" y="3971"/>
                                <a:ext cx="3477" cy="3468"/>
                                <a:chOff x="4230" y="3971"/>
                                <a:chExt cx="3477" cy="3468"/>
                              </a:xfrm>
                            </wpg:grpSpPr>
                            <wps:wsp>
                              <wps:cNvPr id="141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2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66" name="Group 117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90" y="3971"/>
                                <a:ext cx="3477" cy="3468"/>
                                <a:chOff x="4230" y="3971"/>
                                <a:chExt cx="3477" cy="3468"/>
                              </a:xfrm>
                            </wpg:grpSpPr>
                            <wps:wsp>
                              <wps:cNvPr id="167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3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Rectangle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4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Rectangle 1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Rectangle 1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Rectangle 1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5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" name="Rectangle 1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Rectangle 1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Rectangle 1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6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6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6812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8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6098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5390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4685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Rectangle 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80" y="3971"/>
                                  <a:ext cx="627" cy="6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80808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92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4784" y="15729"/>
                            <a:ext cx="3600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D171AB" w14:textId="77777777" w:rsidR="00080AF3" w:rsidRPr="0061412C" w:rsidRDefault="00080AF3" w:rsidP="00080AF3">
                              <w:pPr>
                                <w:rPr>
                                  <w:rFonts w:cs="Arial-BoldMT"/>
                                  <w:bCs/>
                                  <w:spacing w:val="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Wingdings3"/>
                                  <w:color w:val="FF0000"/>
                                  <w:spacing w:val="2"/>
                                  <w:position w:val="1"/>
                                  <w:sz w:val="12"/>
                                  <w:szCs w:val="12"/>
                                </w:rPr>
                                <w:sym w:font="Wingdings 3" w:char="F084"/>
                              </w:r>
                              <w:r w:rsidRPr="0061412C">
                                <w:rPr>
                                  <w:rFonts w:cs="Arial-BoldMT"/>
                                  <w:b/>
                                  <w:bCs/>
                                  <w:spacing w:val="2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1412C">
                                <w:rPr>
                                  <w:rFonts w:cs="Arial-BoldMT"/>
                                  <w:bCs/>
                                  <w:spacing w:val="2"/>
                                  <w:sz w:val="16"/>
                                  <w:szCs w:val="16"/>
                                </w:rPr>
                                <w:t>www.ebw.TUGraz.at</w:t>
                              </w:r>
                            </w:p>
                          </w:txbxContent>
                        </wps:txbx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3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2" y="15524"/>
                            <a:ext cx="1332" cy="4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891" y="14653"/>
                            <a:ext cx="949" cy="9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46" descr="Wortmarke NEU A4 W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5" y="3910"/>
                            <a:ext cx="3583" cy="121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6" name="Group 147"/>
                        <wpg:cNvGrpSpPr>
                          <a:grpSpLocks/>
                        </wpg:cNvGrpSpPr>
                        <wpg:grpSpPr bwMode="auto">
                          <a:xfrm>
                            <a:off x="4197" y="1093"/>
                            <a:ext cx="7069" cy="2459"/>
                            <a:chOff x="4197" y="1093"/>
                            <a:chExt cx="7069" cy="2459"/>
                          </a:xfrm>
                        </wpg:grpSpPr>
                        <wps:wsp>
                          <wps:cNvPr id="197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197" y="2007"/>
                              <a:ext cx="7039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5400" dir="5400000" algn="ctr" rotWithShape="0">
                                      <a:srgbClr val="808080">
                                        <a:alpha val="35001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8" name="Text Box 1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19" y="2112"/>
                              <a:ext cx="5040" cy="1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3A5CFB" w14:textId="77777777" w:rsidR="00080AF3" w:rsidRPr="0061412C" w:rsidRDefault="00080AF3" w:rsidP="00080AF3">
                                <w:pPr>
                                  <w:spacing w:after="0" w:line="220" w:lineRule="exact"/>
                                  <w:rPr>
                                    <w:sz w:val="16"/>
                                  </w:rPr>
                                </w:pPr>
                                <w:r w:rsidRPr="0061412C">
                                  <w:rPr>
                                    <w:sz w:val="16"/>
                                  </w:rPr>
                                  <w:t>Technische Universität Graz</w:t>
                                </w:r>
                              </w:p>
                              <w:p w14:paraId="170DF708" w14:textId="77777777" w:rsidR="00080AF3" w:rsidRPr="0061412C" w:rsidRDefault="00080AF3" w:rsidP="00080AF3">
                                <w:pPr>
                                  <w:spacing w:after="0" w:line="220" w:lineRule="exact"/>
                                  <w:rPr>
                                    <w:b/>
                                    <w:sz w:val="16"/>
                                  </w:rPr>
                                </w:pPr>
                                <w:r w:rsidRPr="0061412C">
                                  <w:rPr>
                                    <w:b/>
                                    <w:sz w:val="16"/>
                                  </w:rPr>
                                  <w:t>Institut für Eisenbahnwesen und Verkehrswirtschaft</w:t>
                                </w:r>
                              </w:p>
                              <w:p w14:paraId="0DCAAC53" w14:textId="77777777" w:rsidR="00080AF3" w:rsidRPr="0061412C" w:rsidRDefault="00080AF3" w:rsidP="00080AF3">
                                <w:pPr>
                                  <w:spacing w:after="0" w:line="220" w:lineRule="exact"/>
                                  <w:rPr>
                                    <w:sz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91440" bIns="9144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9" name="Bild 6" descr="Logo TU Graz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14" y="1093"/>
                              <a:ext cx="2152" cy="8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grpSp>
                    <wpg:grpSp>
                      <wpg:cNvPr id="200" name="Group 151"/>
                      <wpg:cNvGrpSpPr>
                        <a:grpSpLocks/>
                      </wpg:cNvGrpSpPr>
                      <wpg:grpSpPr bwMode="auto">
                        <a:xfrm>
                          <a:off x="9006" y="999"/>
                          <a:ext cx="2406" cy="984"/>
                          <a:chOff x="9006" y="999"/>
                          <a:chExt cx="2406" cy="984"/>
                        </a:xfrm>
                      </wpg:grpSpPr>
                      <wps:wsp>
                        <wps:cNvPr id="201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9006" y="999"/>
                            <a:ext cx="2406" cy="9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" name="Picture 153" descr="TUGra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2" y="1133"/>
                            <a:ext cx="2108" cy="7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  <wps:wsp>
                      <wps:cNvPr id="204" name="Rectangle 155"/>
                      <wps:cNvSpPr>
                        <a:spLocks noChangeArrowheads="1"/>
                      </wps:cNvSpPr>
                      <wps:spPr bwMode="auto">
                        <a:xfrm>
                          <a:off x="9465" y="15324"/>
                          <a:ext cx="2060" cy="9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185B51" id="Group 83" o:spid="_x0000_s1027" style="position:absolute;left:0;text-align:left;margin-left:-73.1pt;margin-top:-35.4pt;width:612pt;height:846pt;z-index:251685888" coordorigin="-40" coordsize="12240,16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">
              <v:group id="Group 84" o:spid="_x0000_s1028" style="position:absolute;left:-40;width:12240;height:16920" coordorigin="-40" coordsize="12240,1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<v:group id="Group 85" o:spid="_x0000_s1029" style="position:absolute;left:-40;width:12240;height:16920" coordorigin="-40,-23" coordsize="12240,16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rect id="Rectangle 86" o:spid="_x0000_s1030" style="position:absolute;left:-40;top:-23;width:12240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" stroked="f"/>
                  <v:rect id="Rectangle 87" o:spid="_x0000_s1031" style="position:absolute;left:-40;top:7444;width:12240;height:9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diwwAAANw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MXKfw+Ey+QxQ8AAAD//wMAUEsBAi0AFAAGAAgAAAAhANvh9svuAAAAhQEAABMAAAAAAAAAAAAA&#10;AAAAAAAAAFtDb250ZW50X1R5cGVzXS54bWxQSwECLQAUAAYACAAAACEAWvQsW78AAAAVAQAACwAA&#10;AAAAAAAAAAAAAAAfAQAAX3JlbHMvLnJlbHNQSwECLQAUAAYACAAAACEAXcFXYsMAAADcAAAADwAA&#10;AAAAAAAAAAAAAAAHAgAAZHJzL2Rvd25yZXYueG1sUEsFBgAAAAADAAMAtwAAAPcCAAAAAA==&#10;" stroked="f"/>
                  <v:rect id="Rectangle 88" o:spid="_x0000_s1032" style="position:absolute;left:-40;top:3577;width:4270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" stroked="f"/>
                  <v:rect id="Rectangle 89" o:spid="_x0000_s1033" style="position:absolute;left:11267;top:3577;width:627;height:3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aL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" stroked="f"/>
                  <v:group id="Group 90" o:spid="_x0000_s1034" style="position:absolute;left:4230;top:3971;width:7037;height:3468" coordorigin="4230,3971" coordsize="7037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group id="Group 91" o:spid="_x0000_s1035" style="position:absolute;left:4230;top:3971;width:3477;height:3468" coordorigin="4230,3971" coordsize="3477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iOc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4Ivz8gEev4LAAD//wMAUEsBAi0AFAAGAAgAAAAhANvh9svuAAAAhQEAABMAAAAAAAAA&#10;AAAAAAAAAAAAAFtDb250ZW50X1R5cGVzXS54bWxQSwECLQAUAAYACAAAACEAWvQsW78AAAAVAQAA&#10;CwAAAAAAAAAAAAAAAAAfAQAAX3JlbHMvLnJlbHNQSwECLQAUAAYACAAAACEA3a4jnMYAAADcAAAA&#10;DwAAAAAAAAAAAAAAAAAHAgAAZHJzL2Rvd25yZXYueG1sUEsFBgAAAAADAAMAtwAAAPoCAAAAAA==&#10;">
                      <v:rect id="Rectangle 92" o:spid="_x0000_s1036" style="position:absolute;left:423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" filled="f" strokecolor="gray" strokeweight=".5pt"/>
                      <v:rect id="Rectangle 93" o:spid="_x0000_s1037" style="position:absolute;left:423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" filled="f" strokecolor="gray" strokeweight=".5pt"/>
                      <v:rect id="Rectangle 94" o:spid="_x0000_s1038" style="position:absolute;left:423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" filled="f" strokecolor="gray" strokeweight=".5pt"/>
                      <v:rect id="Rectangle 95" o:spid="_x0000_s1039" style="position:absolute;left:423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" filled="f" strokecolor="gray" strokeweight=".5pt"/>
                      <v:rect id="Rectangle 96" o:spid="_x0000_s1040" style="position:absolute;left:423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" filled="f" strokecolor="gray" strokeweight=".5pt"/>
                      <v:rect id="Rectangle 97" o:spid="_x0000_s1041" style="position:absolute;left:494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" filled="f" strokecolor="gray" strokeweight=".5pt"/>
                      <v:rect id="Rectangle 98" o:spid="_x0000_s1042" style="position:absolute;left:494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" filled="f" strokecolor="gray" strokeweight=".5pt"/>
                      <v:rect id="Rectangle 99" o:spid="_x0000_s1043" style="position:absolute;left:494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" filled="f" strokecolor="gray" strokeweight=".5pt"/>
                      <v:rect id="Rectangle 100" o:spid="_x0000_s1044" style="position:absolute;left:494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" filled="f" strokecolor="gray" strokeweight=".5pt"/>
                      <v:rect id="Rectangle 101" o:spid="_x0000_s1045" style="position:absolute;left:494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" filled="f" strokecolor="gray" strokeweight=".5pt"/>
                      <v:rect id="Rectangle 102" o:spid="_x0000_s1046" style="position:absolute;left:565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" filled="f" strokecolor="gray" strokeweight=".5pt"/>
                      <v:rect id="Rectangle 103" o:spid="_x0000_s1047" style="position:absolute;left:565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" filled="f" strokecolor="gray" strokeweight=".5pt"/>
                      <v:rect id="Rectangle 104" o:spid="_x0000_s1048" style="position:absolute;left:565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" filled="f" strokecolor="gray" strokeweight=".5pt"/>
                      <v:rect id="Rectangle 105" o:spid="_x0000_s1049" style="position:absolute;left:565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" filled="f" strokecolor="gray" strokeweight=".5pt"/>
                      <v:rect id="Rectangle 106" o:spid="_x0000_s1050" style="position:absolute;left:565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" filled="f" strokecolor="gray" strokeweight=".5pt"/>
                      <v:rect id="Rectangle 107" o:spid="_x0000_s1051" style="position:absolute;left:636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" filled="f" strokecolor="gray" strokeweight=".5pt"/>
                      <v:rect id="Rectangle 108" o:spid="_x0000_s1052" style="position:absolute;left:636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" filled="f" strokecolor="gray" strokeweight=".5pt"/>
                      <v:rect id="Rectangle 109" o:spid="_x0000_s1053" style="position:absolute;left:636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" filled="f" strokecolor="gray" strokeweight=".5pt"/>
                      <v:rect id="Rectangle 110" o:spid="_x0000_s1054" style="position:absolute;left:636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" filled="f" strokecolor="gray" strokeweight=".5pt"/>
                      <v:rect id="Rectangle 111" o:spid="_x0000_s1055" style="position:absolute;left:636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" filled="f" strokecolor="gray" strokeweight=".5pt"/>
                      <v:rect id="Rectangle 112" o:spid="_x0000_s1056" style="position:absolute;left:708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" filled="f" strokecolor="gray" strokeweight=".5pt"/>
                      <v:rect id="Rectangle 113" o:spid="_x0000_s1057" style="position:absolute;left:708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" filled="f" strokecolor="gray" strokeweight=".5pt"/>
                      <v:rect id="Rectangle 114" o:spid="_x0000_s1058" style="position:absolute;left:708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" filled="f" strokecolor="gray" strokeweight=".5pt"/>
                      <v:rect id="Rectangle 115" o:spid="_x0000_s1059" style="position:absolute;left:708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" filled="f" strokecolor="gray" strokeweight=".5pt"/>
                      <v:rect id="Rectangle 116" o:spid="_x0000_s1060" style="position:absolute;left:708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" filled="f" strokecolor="gray" strokeweight=".5pt"/>
                    </v:group>
                    <v:group id="Group 117" o:spid="_x0000_s1061" style="position:absolute;left:7790;top:3971;width:3477;height:3468" coordorigin="4230,3971" coordsize="3477,3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    <v:rect id="Rectangle 118" o:spid="_x0000_s1062" style="position:absolute;left:423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" filled="f" strokecolor="gray" strokeweight=".5pt"/>
                      <v:rect id="Rectangle 119" o:spid="_x0000_s1063" style="position:absolute;left:423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" filled="f" strokecolor="gray" strokeweight=".5pt"/>
                      <v:rect id="Rectangle 120" o:spid="_x0000_s1064" style="position:absolute;left:423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" filled="f" strokecolor="gray" strokeweight=".5pt"/>
                      <v:rect id="Rectangle 121" o:spid="_x0000_s1065" style="position:absolute;left:423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" filled="f" strokecolor="gray" strokeweight=".5pt"/>
                      <v:rect id="Rectangle 122" o:spid="_x0000_s1066" style="position:absolute;left:423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" filled="f" strokecolor="gray" strokeweight=".5pt"/>
                      <v:rect id="Rectangle 123" o:spid="_x0000_s1067" style="position:absolute;left:494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" filled="f" strokecolor="gray" strokeweight=".5pt"/>
                      <v:rect id="Rectangle 124" o:spid="_x0000_s1068" style="position:absolute;left:494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" filled="f" strokecolor="gray" strokeweight=".5pt"/>
                      <v:rect id="Rectangle 125" o:spid="_x0000_s1069" style="position:absolute;left:494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" filled="f" strokecolor="gray" strokeweight=".5pt"/>
                      <v:rect id="Rectangle 126" o:spid="_x0000_s1070" style="position:absolute;left:494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" filled="f" strokecolor="gray" strokeweight=".5pt"/>
                      <v:rect id="Rectangle 127" o:spid="_x0000_s1071" style="position:absolute;left:494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" filled="f" strokecolor="gray" strokeweight=".5pt"/>
                      <v:rect id="Rectangle 128" o:spid="_x0000_s1072" style="position:absolute;left:565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" filled="f" strokecolor="gray" strokeweight=".5pt"/>
                      <v:rect id="Rectangle 129" o:spid="_x0000_s1073" style="position:absolute;left:565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" filled="f" strokecolor="gray" strokeweight=".5pt"/>
                      <v:rect id="Rectangle 130" o:spid="_x0000_s1074" style="position:absolute;left:565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" filled="f" strokecolor="gray" strokeweight=".5pt"/>
                      <v:rect id="Rectangle 131" o:spid="_x0000_s1075" style="position:absolute;left:565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" filled="f" strokecolor="gray" strokeweight=".5pt"/>
                      <v:rect id="Rectangle 132" o:spid="_x0000_s1076" style="position:absolute;left:565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" filled="f" strokecolor="gray" strokeweight=".5pt"/>
                      <v:rect id="Rectangle 133" o:spid="_x0000_s1077" style="position:absolute;left:636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" filled="f" strokecolor="gray" strokeweight=".5pt"/>
                      <v:rect id="Rectangle 134" o:spid="_x0000_s1078" style="position:absolute;left:636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" filled="f" strokecolor="gray" strokeweight=".5pt"/>
                      <v:rect id="Rectangle 135" o:spid="_x0000_s1079" style="position:absolute;left:636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" filled="f" strokecolor="gray" strokeweight=".5pt"/>
                      <v:rect id="Rectangle 136" o:spid="_x0000_s1080" style="position:absolute;left:636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" filled="f" strokecolor="gray" strokeweight=".5pt"/>
                      <v:rect id="Rectangle 137" o:spid="_x0000_s1081" style="position:absolute;left:636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" filled="f" strokecolor="gray" strokeweight=".5pt"/>
                      <v:rect id="Rectangle 138" o:spid="_x0000_s1082" style="position:absolute;left:7080;top:6812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" filled="f" strokecolor="gray" strokeweight=".5pt"/>
                      <v:rect id="Rectangle 139" o:spid="_x0000_s1083" style="position:absolute;left:7080;top:6098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" filled="f" strokecolor="gray" strokeweight=".5pt"/>
                      <v:rect id="Rectangle 140" o:spid="_x0000_s1084" style="position:absolute;left:7080;top:5390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" filled="f" strokecolor="gray" strokeweight=".5pt"/>
                      <v:rect id="Rectangle 141" o:spid="_x0000_s1085" style="position:absolute;left:7080;top:4685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" filled="f" strokecolor="gray" strokeweight=".5pt"/>
                      <v:rect id="Rectangle 142" o:spid="_x0000_s1086" style="position:absolute;left:7080;top:3971;width:627;height: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" filled="f" strokecolor="gray" strokeweight=".5pt"/>
                    </v:group>
                  </v:group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3" o:spid="_x0000_s1087" type="#_x0000_t202" style="position:absolute;left:4784;top:15729;width:360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" filled="f" stroked="f">
                  <v:textbox inset=",7.2pt,,7.2pt">
                    <w:txbxContent>
                      <w:p w14:paraId="12D171AB" w14:textId="77777777" w:rsidR="00080AF3" w:rsidRPr="0061412C" w:rsidRDefault="00080AF3" w:rsidP="00080AF3">
                        <w:pPr>
                          <w:rPr>
                            <w:rFonts w:cs="Arial-BoldMT"/>
                            <w:bCs/>
                            <w:spacing w:val="2"/>
                            <w:sz w:val="16"/>
                            <w:szCs w:val="16"/>
                          </w:rPr>
                        </w:pPr>
                        <w:r>
                          <w:rPr>
                            <w:rFonts w:cs="Wingdings3"/>
                            <w:color w:val="FF0000"/>
                            <w:spacing w:val="2"/>
                            <w:position w:val="1"/>
                            <w:sz w:val="12"/>
                            <w:szCs w:val="12"/>
                          </w:rPr>
                          <w:sym w:font="Wingdings 3" w:char="F084"/>
                        </w:r>
                        <w:r w:rsidRPr="0061412C">
                          <w:rPr>
                            <w:rFonts w:cs="Arial-BoldMT"/>
                            <w:b/>
                            <w:bCs/>
                            <w:spacing w:val="2"/>
                            <w:sz w:val="16"/>
                            <w:szCs w:val="16"/>
                          </w:rPr>
                          <w:t xml:space="preserve"> </w:t>
                        </w:r>
                        <w:r w:rsidRPr="0061412C">
                          <w:rPr>
                            <w:rFonts w:cs="Arial-BoldMT"/>
                            <w:bCs/>
                            <w:spacing w:val="2"/>
                            <w:sz w:val="16"/>
                            <w:szCs w:val="16"/>
                          </w:rPr>
                          <w:t>www.ebw.TUGraz.at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" o:spid="_x0000_s1088" type="#_x0000_t75" style="position:absolute;left:9892;top:15524;width:1332;height: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">
                  <v:imagedata r:id="rId6" o:title=""/>
                </v:shape>
                <v:shape id="Picture 145" o:spid="_x0000_s1089" type="#_x0000_t75" style="position:absolute;left:4891;top:14653;width:949;height: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">
                  <v:imagedata r:id="rId7" o:title=""/>
                </v:shape>
                <v:shape id="Picture 146" o:spid="_x0000_s1090" type="#_x0000_t75" alt="Wortmarke NEU A4 Word" style="position:absolute;left:745;top:3910;width:3583;height:12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">
                  <v:imagedata r:id="rId8" o:title="Wortmarke NEU A4 Word"/>
                </v:shape>
                <v:group id="Group 147" o:spid="_x0000_s1091" style="position:absolute;left:4197;top:1093;width:7069;height:2459" coordorigin="4197,1093" coordsize="7069,2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line id="Line 148" o:spid="_x0000_s1092" style="position:absolute;visibility:visible;mso-wrap-style:square" from="4197,2007" to="11236,2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" strokeweight=".5pt">
                    <v:shadow opacity="22938f" offset="0"/>
                  </v:line>
                  <v:shape id="Text Box 149" o:spid="_x0000_s1093" type="#_x0000_t202" style="position:absolute;left:4219;top:2112;width:50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" filled="f" stroked="f">
                    <v:textbox inset="0,0,,7.2pt">
                      <w:txbxContent>
                        <w:p w14:paraId="613A5CFB" w14:textId="77777777" w:rsidR="00080AF3" w:rsidRPr="0061412C" w:rsidRDefault="00080AF3" w:rsidP="00080AF3">
                          <w:pPr>
                            <w:spacing w:after="0" w:line="220" w:lineRule="exact"/>
                            <w:rPr>
                              <w:sz w:val="16"/>
                            </w:rPr>
                          </w:pPr>
                          <w:r w:rsidRPr="0061412C">
                            <w:rPr>
                              <w:sz w:val="16"/>
                            </w:rPr>
                            <w:t>Technische Universität Graz</w:t>
                          </w:r>
                        </w:p>
                        <w:p w14:paraId="170DF708" w14:textId="77777777" w:rsidR="00080AF3" w:rsidRPr="0061412C" w:rsidRDefault="00080AF3" w:rsidP="00080AF3">
                          <w:pPr>
                            <w:spacing w:after="0" w:line="220" w:lineRule="exact"/>
                            <w:rPr>
                              <w:b/>
                              <w:sz w:val="16"/>
                            </w:rPr>
                          </w:pPr>
                          <w:r w:rsidRPr="0061412C">
                            <w:rPr>
                              <w:b/>
                              <w:sz w:val="16"/>
                            </w:rPr>
                            <w:t>Institut für Eisenbahnwesen und Verkehrswirtschaft</w:t>
                          </w:r>
                        </w:p>
                        <w:p w14:paraId="0DCAAC53" w14:textId="77777777" w:rsidR="00080AF3" w:rsidRPr="0061412C" w:rsidRDefault="00080AF3" w:rsidP="00080AF3">
                          <w:pPr>
                            <w:spacing w:after="0" w:line="220" w:lineRule="exact"/>
                            <w:rPr>
                              <w:sz w:val="16"/>
                            </w:rPr>
                          </w:pPr>
                        </w:p>
                      </w:txbxContent>
                    </v:textbox>
                  </v:shape>
                  <v:shape id="Bild 6" o:spid="_x0000_s1094" type="#_x0000_t75" alt="Logo TU Graz.png" style="position:absolute;left:9114;top:1093;width:2152;height: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">
                    <v:imagedata r:id="rId9" o:title="Logo TU Graz"/>
                  </v:shape>
                </v:group>
              </v:group>
              <v:group id="Group 151" o:spid="_x0000_s1095" style="position:absolute;left:9006;top:999;width:2406;height:984" coordorigin="9006,999" coordsize="2406,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<v:rect id="Rectangle 152" o:spid="_x0000_s1096" style="position:absolute;left:9006;top:999;width:2406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" stroked="f"/>
                <v:shape id="Picture 153" o:spid="_x0000_s1097" type="#_x0000_t75" alt="TUGraz" style="position:absolute;left:9122;top:1133;width:2108;height: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">
                  <v:imagedata r:id="rId10" o:title="TUGraz"/>
                </v:shape>
              </v:group>
              <v:rect id="Rectangle 155" o:spid="_x0000_s1098" style="position:absolute;left:9465;top:15324;width:2060;height: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" stroked="f"/>
            </v:group>
          </w:pict>
        </mc:Fallback>
      </mc:AlternateContent>
    </w:r>
    <w:r w:rsidR="00216BBB" w:rsidRPr="00216BBB">
      <w:rPr>
        <w:noProof/>
        <w:lang w:val="en-US"/>
      </w:rPr>
      <w:drawing>
        <wp:anchor distT="0" distB="0" distL="114300" distR="114300" simplePos="0" relativeHeight="251661310" behindDoc="0" locked="0" layoutInCell="1" allowOverlap="1" wp14:anchorId="35CD076A" wp14:editId="15A22DCD">
          <wp:simplePos x="0" y="0"/>
          <wp:positionH relativeFrom="column">
            <wp:posOffset>-333393</wp:posOffset>
          </wp:positionH>
          <wp:positionV relativeFrom="paragraph">
            <wp:posOffset>2081119</wp:posOffset>
          </wp:positionV>
          <wp:extent cx="6856998" cy="3522371"/>
          <wp:effectExtent l="19050" t="0" r="1637" b="0"/>
          <wp:wrapNone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1"/>
                  <a:srcRect l="48645" r="18957" b="70368"/>
                  <a:stretch>
                    <a:fillRect/>
                  </a:stretch>
                </pic:blipFill>
                <pic:spPr bwMode="auto">
                  <a:xfrm>
                    <a:off x="0" y="0"/>
                    <a:ext cx="6856363" cy="35223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677B5" w:rsidRPr="004677B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4B30A" w14:textId="77777777" w:rsidR="006D6F9B" w:rsidRDefault="006D6F9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B487" w14:textId="77777777" w:rsidR="00E702A3" w:rsidRPr="00BF6247" w:rsidRDefault="00530D20" w:rsidP="00E70490">
    <w:pPr>
      <w:pStyle w:val="Kopfzeilen"/>
      <w:pBdr>
        <w:bottom w:val="single" w:sz="4" w:space="1" w:color="404040" w:themeColor="text1" w:themeTint="BF"/>
      </w:pBdr>
      <w:tabs>
        <w:tab w:val="right" w:pos="8931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09C3BF1C" wp14:editId="35873A0A">
              <wp:simplePos x="0" y="0"/>
              <wp:positionH relativeFrom="column">
                <wp:posOffset>5702935</wp:posOffset>
              </wp:positionH>
              <wp:positionV relativeFrom="paragraph">
                <wp:posOffset>38100</wp:posOffset>
              </wp:positionV>
              <wp:extent cx="71755" cy="71755"/>
              <wp:effectExtent l="1905" t="1905" r="2540" b="2540"/>
              <wp:wrapNone/>
              <wp:docPr id="131" name="Rectangle 2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0E4F1" id="Rectangle 294" o:spid="_x0000_s1026" style="position:absolute;margin-left:449.05pt;margin-top:3pt;width:5.65pt;height: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" fillcolor="red" stroked="f"/>
          </w:pict>
        </mc:Fallback>
      </mc:AlternateContent>
    </w:r>
    <w:r w:rsidR="00E702A3">
      <w:tab/>
    </w:r>
    <w:r w:rsidR="00D92EB2">
      <w:t>Titel der Arbeit</w:t>
    </w:r>
    <w:r w:rsidR="00E702A3">
      <w:t xml:space="preserve"> </w:t>
    </w:r>
    <w:r w:rsidR="00E702A3" w:rsidRPr="00BF6247">
      <w:t>| www.ebw.</w:t>
    </w:r>
    <w:r w:rsidR="00E702A3" w:rsidRPr="00BF6247">
      <w:rPr>
        <w:b/>
      </w:rPr>
      <w:t>tugraz</w:t>
    </w:r>
    <w:r w:rsidR="00E702A3" w:rsidRPr="00BF6247">
      <w:t>.at</w:t>
    </w:r>
  </w:p>
  <w:p w14:paraId="1DA066C0" w14:textId="77777777" w:rsidR="00E702A3" w:rsidRDefault="00E702A3" w:rsidP="00E70490">
    <w:pPr>
      <w:pStyle w:val="Kopfzeilen"/>
    </w:pPr>
    <w:r>
      <w:t>Inhaltsverzeichnis</w:t>
    </w:r>
  </w:p>
  <w:p w14:paraId="2D92A712" w14:textId="77777777" w:rsidR="00E702A3" w:rsidRDefault="00E702A3" w:rsidP="00E70490">
    <w:pPr>
      <w:pStyle w:val="Kopfzeilen"/>
    </w:pPr>
  </w:p>
  <w:p w14:paraId="6E2036C7" w14:textId="77777777" w:rsidR="00E702A3" w:rsidRPr="00E70490" w:rsidRDefault="00E702A3" w:rsidP="00E70490">
    <w:pPr>
      <w:pStyle w:val="Kopfzeilen"/>
      <w:rPr>
        <w:iCs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E560F" w14:textId="77777777" w:rsidR="005051DF" w:rsidRPr="00BF6247" w:rsidRDefault="00530D20" w:rsidP="00E70490">
    <w:pPr>
      <w:pStyle w:val="Kopfzeilen"/>
      <w:pBdr>
        <w:bottom w:val="single" w:sz="4" w:space="1" w:color="404040" w:themeColor="text1" w:themeTint="BF"/>
      </w:pBdr>
      <w:tabs>
        <w:tab w:val="right" w:pos="8931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1FCA5333" wp14:editId="2FE67C88">
              <wp:simplePos x="0" y="0"/>
              <wp:positionH relativeFrom="column">
                <wp:posOffset>5702935</wp:posOffset>
              </wp:positionH>
              <wp:positionV relativeFrom="paragraph">
                <wp:posOffset>38100</wp:posOffset>
              </wp:positionV>
              <wp:extent cx="71755" cy="71755"/>
              <wp:effectExtent l="1905" t="1905" r="2540" b="2540"/>
              <wp:wrapNone/>
              <wp:docPr id="130" name="Rectangle 2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9EEC28" id="Rectangle 284" o:spid="_x0000_s1026" style="position:absolute;margin-left:449.05pt;margin-top:3pt;width:5.65pt;height: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" fillcolor="red" stroked="f"/>
          </w:pict>
        </mc:Fallback>
      </mc:AlternateContent>
    </w:r>
    <w:r w:rsidR="00E70490">
      <w:tab/>
    </w:r>
    <w:r w:rsidR="00D92EB2">
      <w:t>Titel der Arbeit</w:t>
    </w:r>
    <w:r w:rsidR="00E7425F">
      <w:t xml:space="preserve"> </w:t>
    </w:r>
    <w:r w:rsidR="005051DF" w:rsidRPr="00BF6247">
      <w:t>| www.ebw.</w:t>
    </w:r>
    <w:r w:rsidR="005051DF" w:rsidRPr="00BF6247">
      <w:rPr>
        <w:b/>
      </w:rPr>
      <w:t>tugraz</w:t>
    </w:r>
    <w:r w:rsidR="005051DF" w:rsidRPr="00BF6247">
      <w:t>.at</w:t>
    </w:r>
  </w:p>
  <w:p w14:paraId="3EA8569D" w14:textId="77777777" w:rsidR="00E70490" w:rsidRPr="00E70490" w:rsidRDefault="00D92EB2" w:rsidP="00E70490">
    <w:pPr>
      <w:pStyle w:val="Kopfzeilen"/>
      <w:rPr>
        <w:sz w:val="20"/>
      </w:rPr>
    </w:pPr>
    <w:r>
      <w:fldChar w:fldCharType="begin"/>
    </w:r>
    <w:r>
      <w:rPr>
        <w:sz w:val="20"/>
      </w:rPr>
      <w:instrText xml:space="preserve"> REF _Ref305397052 \h </w:instrText>
    </w:r>
    <w:r>
      <w:fldChar w:fldCharType="separate"/>
    </w:r>
    <w:r w:rsidR="00964627">
      <w:rPr>
        <w:lang w:val="de-DE"/>
      </w:rPr>
      <w:t>Kapitel 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EFEF7" w14:textId="77777777" w:rsidR="00C1274B" w:rsidRPr="00BF6247" w:rsidRDefault="00530D20" w:rsidP="00E70490">
    <w:pPr>
      <w:pStyle w:val="Kopfzeilen"/>
      <w:pBdr>
        <w:bottom w:val="single" w:sz="4" w:space="1" w:color="404040" w:themeColor="text1" w:themeTint="BF"/>
      </w:pBdr>
      <w:tabs>
        <w:tab w:val="right" w:pos="8931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715584" behindDoc="0" locked="0" layoutInCell="1" allowOverlap="1" wp14:anchorId="38443F4E" wp14:editId="2D3D5B45">
              <wp:simplePos x="0" y="0"/>
              <wp:positionH relativeFrom="column">
                <wp:posOffset>5702935</wp:posOffset>
              </wp:positionH>
              <wp:positionV relativeFrom="paragraph">
                <wp:posOffset>38100</wp:posOffset>
              </wp:positionV>
              <wp:extent cx="71755" cy="71755"/>
              <wp:effectExtent l="1905" t="1905" r="2540" b="2540"/>
              <wp:wrapNone/>
              <wp:docPr id="129" name="Rectangle 3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E64E8" id="Rectangle 300" o:spid="_x0000_s1026" style="position:absolute;margin-left:449.05pt;margin-top:3pt;width:5.65pt;height:5.6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" fillcolor="red" stroked="f"/>
          </w:pict>
        </mc:Fallback>
      </mc:AlternateContent>
    </w:r>
    <w:r w:rsidR="00C1274B">
      <w:tab/>
    </w:r>
    <w:r w:rsidR="00D92EB2">
      <w:t>Titel der Arbeit</w:t>
    </w:r>
    <w:r w:rsidR="00C1274B">
      <w:t xml:space="preserve"> </w:t>
    </w:r>
    <w:r w:rsidR="00C1274B" w:rsidRPr="00BF6247">
      <w:t>| www.ebw.</w:t>
    </w:r>
    <w:r w:rsidR="00C1274B" w:rsidRPr="00BF6247">
      <w:rPr>
        <w:b/>
      </w:rPr>
      <w:t>tugraz</w:t>
    </w:r>
    <w:r w:rsidR="00C1274B" w:rsidRPr="00BF6247">
      <w:t>.at</w:t>
    </w:r>
  </w:p>
  <w:p w14:paraId="5FF7EE38" w14:textId="77777777" w:rsidR="00C1274B" w:rsidRPr="00E70490" w:rsidRDefault="00D92EB2" w:rsidP="00D92EB2">
    <w:pPr>
      <w:pStyle w:val="Kopfzeilen"/>
      <w:rPr>
        <w:sz w:val="20"/>
      </w:rPr>
    </w:pPr>
    <w:r>
      <w:fldChar w:fldCharType="begin"/>
    </w:r>
    <w:r>
      <w:rPr>
        <w:sz w:val="20"/>
      </w:rPr>
      <w:instrText xml:space="preserve"> REF _Ref305397221 \h </w:instrText>
    </w:r>
    <w:r>
      <w:fldChar w:fldCharType="separate"/>
    </w:r>
    <w:r w:rsidR="00964627">
      <w:rPr>
        <w:lang w:val="de-DE"/>
      </w:rPr>
      <w:t>Kapitel 2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2D95C" w14:textId="77777777" w:rsidR="00C1274B" w:rsidRPr="00E70490" w:rsidRDefault="00530D20" w:rsidP="00E70490">
    <w:pPr>
      <w:pStyle w:val="Kopfzeilen"/>
      <w:pBdr>
        <w:bottom w:val="single" w:sz="4" w:space="1" w:color="404040" w:themeColor="text1" w:themeTint="BF"/>
      </w:pBdr>
      <w:tabs>
        <w:tab w:val="right" w:pos="8931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713536" behindDoc="0" locked="0" layoutInCell="1" allowOverlap="1" wp14:anchorId="25E327EE" wp14:editId="167FA257">
              <wp:simplePos x="0" y="0"/>
              <wp:positionH relativeFrom="column">
                <wp:posOffset>5702935</wp:posOffset>
              </wp:positionH>
              <wp:positionV relativeFrom="paragraph">
                <wp:posOffset>38100</wp:posOffset>
              </wp:positionV>
              <wp:extent cx="71755" cy="71755"/>
              <wp:effectExtent l="1905" t="1905" r="2540" b="2540"/>
              <wp:wrapNone/>
              <wp:docPr id="128" name="Rectangle 2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0849D9" id="Rectangle 298" o:spid="_x0000_s1026" style="position:absolute;margin-left:449.05pt;margin-top:3pt;width:5.65pt;height: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" fillcolor="red" stroked="f"/>
          </w:pict>
        </mc:Fallback>
      </mc:AlternateContent>
    </w:r>
    <w:r w:rsidR="00C1274B" w:rsidRPr="00E70490">
      <w:tab/>
    </w:r>
    <w:r w:rsidR="00C1274B" w:rsidRPr="004677B5">
      <w:t>Leitfaden zur Erstellung studentischer Projektarbeiten</w:t>
    </w:r>
    <w:r w:rsidR="00C1274B">
      <w:t xml:space="preserve"> </w:t>
    </w:r>
    <w:r w:rsidR="00C1274B" w:rsidRPr="00E70490">
      <w:t>| www.ebw.tugraz.at</w:t>
    </w:r>
  </w:p>
  <w:p w14:paraId="12596562" w14:textId="77777777" w:rsidR="00C1274B" w:rsidRPr="00E70490" w:rsidRDefault="0073316A" w:rsidP="0073316A">
    <w:pPr>
      <w:pStyle w:val="Kopfzeilen"/>
      <w:rPr>
        <w:iCs/>
        <w:szCs w:val="16"/>
      </w:rPr>
    </w:pPr>
    <w:r>
      <w:fldChar w:fldCharType="begin"/>
    </w:r>
    <w:r>
      <w:rPr>
        <w:iCs/>
        <w:szCs w:val="16"/>
      </w:rPr>
      <w:instrText xml:space="preserve"> REF _Ref305397403 \h </w:instrText>
    </w:r>
    <w:r>
      <w:fldChar w:fldCharType="separate"/>
    </w:r>
    <w:r w:rsidR="00964627">
      <w:rPr>
        <w:lang w:val="de-DE"/>
      </w:rPr>
      <w:t>Kapitel 3</w:t>
    </w:r>
    <w: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3408" w14:textId="77777777" w:rsidR="005051DF" w:rsidRPr="00E70490" w:rsidRDefault="00530D20" w:rsidP="00E70490">
    <w:pPr>
      <w:pStyle w:val="Kopfzeilen"/>
      <w:pBdr>
        <w:bottom w:val="single" w:sz="4" w:space="1" w:color="404040" w:themeColor="text1" w:themeTint="BF"/>
      </w:pBdr>
      <w:tabs>
        <w:tab w:val="right" w:pos="8931"/>
      </w:tabs>
    </w:pPr>
    <w:r>
      <w:rPr>
        <w:lang w:val="en-US" w:eastAsia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3983A505" wp14:editId="0A5E7A40">
              <wp:simplePos x="0" y="0"/>
              <wp:positionH relativeFrom="column">
                <wp:posOffset>5702935</wp:posOffset>
              </wp:positionH>
              <wp:positionV relativeFrom="paragraph">
                <wp:posOffset>38100</wp:posOffset>
              </wp:positionV>
              <wp:extent cx="71755" cy="71755"/>
              <wp:effectExtent l="1905" t="1905" r="2540" b="2540"/>
              <wp:wrapNone/>
              <wp:docPr id="127" name="Rectangle 2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755" cy="717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71D3B52" id="Rectangle 286" o:spid="_x0000_s1026" style="position:absolute;margin-left:449.05pt;margin-top:3pt;width:5.65pt;height: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" fillcolor="red" stroked="f"/>
          </w:pict>
        </mc:Fallback>
      </mc:AlternateContent>
    </w:r>
    <w:r w:rsidR="005051DF" w:rsidRPr="00E70490">
      <w:tab/>
    </w:r>
    <w:r w:rsidR="0073316A">
      <w:t>Titel der Arbeit</w:t>
    </w:r>
    <w:r w:rsidR="00E7425F">
      <w:t xml:space="preserve"> </w:t>
    </w:r>
    <w:r w:rsidR="005051DF" w:rsidRPr="00E70490">
      <w:t>| www.ebw.tugraz.at</w:t>
    </w:r>
  </w:p>
  <w:p w14:paraId="1BFAF9D0" w14:textId="77777777" w:rsidR="00C211DC" w:rsidRDefault="00C211DC" w:rsidP="00E70490">
    <w:pPr>
      <w:pStyle w:val="Kopfzeilen"/>
    </w:pPr>
    <w:r>
      <w:t>Literaturverzeichnis</w:t>
    </w:r>
  </w:p>
  <w:p w14:paraId="064E716A" w14:textId="77777777" w:rsidR="00E70490" w:rsidRDefault="00E70490" w:rsidP="00E70490">
    <w:pPr>
      <w:pStyle w:val="Kopfzeilen"/>
    </w:pPr>
  </w:p>
  <w:p w14:paraId="0A61A29D" w14:textId="77777777" w:rsidR="00E70490" w:rsidRPr="00BF6247" w:rsidRDefault="00E70490" w:rsidP="00E70490">
    <w:pPr>
      <w:pStyle w:val="Kopfzeilen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7F47" w14:textId="77777777" w:rsidR="00080AF3" w:rsidRDefault="00530D20" w:rsidP="00080AF3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65849D06" wp14:editId="2B88DCBA">
              <wp:simplePos x="0" y="0"/>
              <wp:positionH relativeFrom="page">
                <wp:posOffset>288290</wp:posOffset>
              </wp:positionH>
              <wp:positionV relativeFrom="page">
                <wp:posOffset>882015</wp:posOffset>
              </wp:positionV>
              <wp:extent cx="3555365" cy="257175"/>
              <wp:effectExtent l="2540" t="0" r="4445" b="3810"/>
              <wp:wrapNone/>
              <wp:docPr id="126" name="Text Box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5365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900DA" w14:textId="77777777" w:rsidR="00080AF3" w:rsidRPr="00203642" w:rsidRDefault="00080AF3" w:rsidP="00080AF3">
                          <w:pPr>
                            <w:rPr>
                              <w:spacing w:val="34"/>
                              <w:lang w:val="de-DE"/>
                            </w:rPr>
                          </w:pPr>
                          <w:r w:rsidRPr="00203642">
                            <w:rPr>
                              <w:spacing w:val="34"/>
                              <w:lang w:val="de-DE"/>
                            </w:rPr>
                            <w:t xml:space="preserve">WISSEN </w:t>
                          </w:r>
                          <w:r w:rsidRPr="00203642">
                            <w:rPr>
                              <w:spacing w:val="34"/>
                              <w:lang w:val="de-DE"/>
                            </w:rPr>
                            <w:sym w:font="Wingdings" w:char="F0A7"/>
                          </w:r>
                          <w:r w:rsidRPr="00203642">
                            <w:rPr>
                              <w:spacing w:val="34"/>
                              <w:lang w:val="de-DE"/>
                            </w:rPr>
                            <w:t xml:space="preserve"> TECHNIK </w:t>
                          </w:r>
                          <w:r w:rsidRPr="00203642">
                            <w:rPr>
                              <w:spacing w:val="34"/>
                              <w:lang w:val="de-DE"/>
                            </w:rPr>
                            <w:sym w:font="Wingdings" w:char="F0A7"/>
                          </w:r>
                          <w:r w:rsidRPr="00203642">
                            <w:rPr>
                              <w:spacing w:val="34"/>
                              <w:lang w:val="de-DE"/>
                            </w:rPr>
                            <w:t xml:space="preserve"> LEIDENSCHAFT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849D06" id="_x0000_t202" coordsize="21600,21600" o:spt="202" path="m,l,21600r21600,l21600,xe">
              <v:stroke joinstyle="miter"/>
              <v:path gradientshapeok="t" o:connecttype="rect"/>
            </v:shapetype>
            <v:shape id="Text Box 159" o:spid="_x0000_s1099" type="#_x0000_t202" style="position:absolute;left:0;text-align:left;margin-left:22.7pt;margin-top:69.45pt;width:279.95pt;height:20.2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" filled="f" stroked="f">
              <v:textbox>
                <w:txbxContent>
                  <w:p w14:paraId="795900DA" w14:textId="77777777" w:rsidR="00080AF3" w:rsidRPr="00203642" w:rsidRDefault="00080AF3" w:rsidP="00080AF3">
                    <w:pPr>
                      <w:rPr>
                        <w:spacing w:val="34"/>
                        <w:lang w:val="de-DE"/>
                      </w:rPr>
                    </w:pPr>
                    <w:r w:rsidRPr="00203642">
                      <w:rPr>
                        <w:spacing w:val="34"/>
                        <w:lang w:val="de-DE"/>
                      </w:rPr>
                      <w:t xml:space="preserve">WISSEN </w:t>
                    </w:r>
                    <w:r w:rsidRPr="00203642">
                      <w:rPr>
                        <w:spacing w:val="34"/>
                        <w:lang w:val="de-DE"/>
                      </w:rPr>
                      <w:sym w:font="Wingdings" w:char="F0A7"/>
                    </w:r>
                    <w:r w:rsidRPr="00203642">
                      <w:rPr>
                        <w:spacing w:val="34"/>
                        <w:lang w:val="de-DE"/>
                      </w:rPr>
                      <w:t xml:space="preserve"> TECHNIK </w:t>
                    </w:r>
                    <w:r w:rsidRPr="00203642">
                      <w:rPr>
                        <w:spacing w:val="34"/>
                        <w:lang w:val="de-DE"/>
                      </w:rPr>
                      <w:sym w:font="Wingdings" w:char="F0A7"/>
                    </w:r>
                    <w:r w:rsidRPr="00203642">
                      <w:rPr>
                        <w:spacing w:val="34"/>
                        <w:lang w:val="de-DE"/>
                      </w:rPr>
                      <w:t xml:space="preserve"> LEIDENSCHAFT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92032" behindDoc="0" locked="0" layoutInCell="1" allowOverlap="1" wp14:anchorId="3C88947A" wp14:editId="5EB4DC0B">
              <wp:simplePos x="0" y="0"/>
              <wp:positionH relativeFrom="page">
                <wp:posOffset>431800</wp:posOffset>
              </wp:positionH>
              <wp:positionV relativeFrom="page">
                <wp:posOffset>1800225</wp:posOffset>
              </wp:positionV>
              <wp:extent cx="6711315" cy="3098165"/>
              <wp:effectExtent l="12700" t="9525" r="10160" b="6985"/>
              <wp:wrapNone/>
              <wp:docPr id="9" name="Group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1315" cy="3098165"/>
                        <a:chOff x="680" y="3515"/>
                        <a:chExt cx="10569" cy="4879"/>
                      </a:xfrm>
                    </wpg:grpSpPr>
                    <wpg:grpSp>
                      <wpg:cNvPr id="10" name="Group 164"/>
                      <wpg:cNvGrpSpPr>
                        <a:grpSpLocks/>
                      </wpg:cNvGrpSpPr>
                      <wpg:grpSpPr bwMode="auto">
                        <a:xfrm>
                          <a:off x="680" y="3515"/>
                          <a:ext cx="10569" cy="2753"/>
                          <a:chOff x="680" y="3515"/>
                          <a:chExt cx="10569" cy="2753"/>
                        </a:xfrm>
                      </wpg:grpSpPr>
                      <wpg:grpSp>
                        <wpg:cNvPr id="11" name="Group 165"/>
                        <wpg:cNvGrpSpPr>
                          <a:grpSpLocks/>
                        </wpg:cNvGrpSpPr>
                        <wpg:grpSpPr bwMode="auto">
                          <a:xfrm>
                            <a:off x="680" y="3515"/>
                            <a:ext cx="10569" cy="1335"/>
                            <a:chOff x="680" y="3515"/>
                            <a:chExt cx="10569" cy="1335"/>
                          </a:xfrm>
                        </wpg:grpSpPr>
                        <wpg:grpSp>
                          <wpg:cNvPr id="12" name="Group 166"/>
                          <wpg:cNvGrpSpPr>
                            <a:grpSpLocks/>
                          </wpg:cNvGrpSpPr>
                          <wpg:grpSpPr bwMode="auto">
                            <a:xfrm>
                              <a:off x="680" y="3515"/>
                              <a:ext cx="10567" cy="626"/>
                              <a:chOff x="680" y="3515"/>
                              <a:chExt cx="10567" cy="626"/>
                            </a:xfrm>
                          </wpg:grpSpPr>
                          <wps:wsp>
                            <wps:cNvPr id="13" name="Rectangle 1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6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5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Rectangle 16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3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Rectangle 17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7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Rectangle 17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Rectangle 1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Rectangle 1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Rectangle 1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9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Rectangle 1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Rectangle 1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8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Rectangle 1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6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Rectangle 17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6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Rectangle 18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Rectangle 1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2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" name="Group 182"/>
                          <wpg:cNvGrpSpPr>
                            <a:grpSpLocks/>
                          </wpg:cNvGrpSpPr>
                          <wpg:grpSpPr bwMode="auto">
                            <a:xfrm>
                              <a:off x="682" y="4224"/>
                              <a:ext cx="10567" cy="626"/>
                              <a:chOff x="680" y="3515"/>
                              <a:chExt cx="10567" cy="626"/>
                            </a:xfrm>
                          </wpg:grpSpPr>
                          <wps:wsp>
                            <wps:cNvPr id="29" name="Rectangle 1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Rectangle 1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5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Rectangle 18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3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Rectangle 18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Rectangle 18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Rectangle 18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Rectangle 18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Rectangle 19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Rectangle 19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9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Rectangle 19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Rectangle 19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8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Rectangle 19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6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Rectangle 19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6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19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Rectangle 19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2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44" name="Group 198"/>
                        <wpg:cNvGrpSpPr>
                          <a:grpSpLocks/>
                        </wpg:cNvGrpSpPr>
                        <wpg:grpSpPr bwMode="auto">
                          <a:xfrm>
                            <a:off x="680" y="4933"/>
                            <a:ext cx="10569" cy="1335"/>
                            <a:chOff x="680" y="3515"/>
                            <a:chExt cx="10569" cy="1335"/>
                          </a:xfrm>
                        </wpg:grpSpPr>
                        <wpg:grpSp>
                          <wpg:cNvPr id="45" name="Group 199"/>
                          <wpg:cNvGrpSpPr>
                            <a:grpSpLocks/>
                          </wpg:cNvGrpSpPr>
                          <wpg:grpSpPr bwMode="auto">
                            <a:xfrm>
                              <a:off x="680" y="3515"/>
                              <a:ext cx="10567" cy="626"/>
                              <a:chOff x="680" y="3515"/>
                              <a:chExt cx="10567" cy="626"/>
                            </a:xfrm>
                          </wpg:grpSpPr>
                          <wps:wsp>
                            <wps:cNvPr id="46" name="Rectangle 20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Rectangle 2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5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Rectangle 20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3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Rectangle 20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Rectangle 20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Rectangle 20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Rectangle 20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0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Rectangle 20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9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0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Rectangle 2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8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Rectangle 2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6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Rectangle 2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6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Rectangle 2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Rectangle 2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2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61" name="Group 215"/>
                          <wpg:cNvGrpSpPr>
                            <a:grpSpLocks/>
                          </wpg:cNvGrpSpPr>
                          <wpg:grpSpPr bwMode="auto">
                            <a:xfrm>
                              <a:off x="682" y="4224"/>
                              <a:ext cx="10567" cy="626"/>
                              <a:chOff x="680" y="3515"/>
                              <a:chExt cx="10567" cy="626"/>
                            </a:xfrm>
                          </wpg:grpSpPr>
                          <wps:wsp>
                            <wps:cNvPr id="62" name="Rectangle 2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4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Rectangle 21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5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Rectangle 2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23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" name="Rectangle 2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1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6" name="Rectangle 2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7" name="Rectangle 2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Rectangle 22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8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Rectangle 22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8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Rectangle 2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49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Rectangle 2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20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Rectangle 2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8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Rectangle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67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4" name="Rectangle 2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6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" name="Rectangle 22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910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" name="Rectangle 23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23" y="3515"/>
                                <a:ext cx="624" cy="62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grpSp>
                    <wpg:grpSp>
                      <wpg:cNvPr id="77" name="Group 231"/>
                      <wpg:cNvGrpSpPr>
                        <a:grpSpLocks/>
                      </wpg:cNvGrpSpPr>
                      <wpg:grpSpPr bwMode="auto">
                        <a:xfrm>
                          <a:off x="680" y="6350"/>
                          <a:ext cx="10569" cy="1335"/>
                          <a:chOff x="680" y="3515"/>
                          <a:chExt cx="10569" cy="1335"/>
                        </a:xfrm>
                      </wpg:grpSpPr>
                      <wpg:grpSp>
                        <wpg:cNvPr id="78" name="Group 232"/>
                        <wpg:cNvGrpSpPr>
                          <a:grpSpLocks/>
                        </wpg:cNvGrpSpPr>
                        <wpg:grpSpPr bwMode="auto">
                          <a:xfrm>
                            <a:off x="680" y="3515"/>
                            <a:ext cx="10567" cy="626"/>
                            <a:chOff x="680" y="3515"/>
                            <a:chExt cx="10567" cy="626"/>
                          </a:xfrm>
                        </wpg:grpSpPr>
                        <wps:wsp>
                          <wps:cNvPr id="79" name="Rectangle 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Rectangle 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Rectangle 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Rectangle 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Rectangle 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Rectangle 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Rectangle 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Rectangle 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248"/>
                        <wpg:cNvGrpSpPr>
                          <a:grpSpLocks/>
                        </wpg:cNvGrpSpPr>
                        <wpg:grpSpPr bwMode="auto">
                          <a:xfrm>
                            <a:off x="682" y="4224"/>
                            <a:ext cx="10567" cy="626"/>
                            <a:chOff x="680" y="3515"/>
                            <a:chExt cx="10567" cy="626"/>
                          </a:xfrm>
                        </wpg:grpSpPr>
                        <wps:wsp>
                          <wps:cNvPr id="95" name="Rectangle 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94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Rectangle 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65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Rectangle 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Rectangle 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Rectangle 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49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Rectangle 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Rectangle 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067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Rectangle 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36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Rectangle 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9910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Rectangle 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623" y="3515"/>
                              <a:ext cx="624" cy="62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0" name="Group 264"/>
                      <wpg:cNvGrpSpPr>
                        <a:grpSpLocks/>
                      </wpg:cNvGrpSpPr>
                      <wpg:grpSpPr bwMode="auto">
                        <a:xfrm>
                          <a:off x="680" y="7768"/>
                          <a:ext cx="10567" cy="626"/>
                          <a:chOff x="680" y="3515"/>
                          <a:chExt cx="10567" cy="626"/>
                        </a:xfrm>
                      </wpg:grpSpPr>
                      <wps:wsp>
                        <wps:cNvPr id="111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494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565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423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3517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281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210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1387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68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849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920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778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7067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636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9910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0623" y="3515"/>
                            <a:ext cx="624" cy="62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1F43ED" id="Group 163" o:spid="_x0000_s1026" style="position:absolute;margin-left:34pt;margin-top:141.75pt;width:528.45pt;height:243.95pt;z-index:251692032;mso-position-horizontal-relative:page;mso-position-vertical-relative:page" coordorigin="680,3515" coordsize="10569,4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">
              <v:group id="Group 164" o:spid="_x0000_s1027" style="position:absolute;left:680;top:3515;width:10569;height:2753" coordorigin="680,3515" coordsize="10569,2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group id="Group 165" o:spid="_x0000_s1028" style="position:absolute;left:680;top:3515;width:10569;height:1335" coordorigin="680,3515" coordsize="1056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166" o:spid="_x0000_s1029" style="position:absolute;left:680;top:3515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67" o:spid="_x0000_s1030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" filled="f" strokecolor="white [3212]" strokeweight=".5pt"/>
                    <v:rect id="Rectangle 168" o:spid="_x0000_s1031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" filled="f" strokecolor="white [3212]" strokeweight=".5pt"/>
                    <v:rect id="Rectangle 169" o:spid="_x0000_s1032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" filled="f" strokecolor="white [3212]" strokeweight=".5pt"/>
                    <v:rect id="Rectangle 170" o:spid="_x0000_s1033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" filled="f" strokecolor="white [3212]" strokeweight=".5pt"/>
                    <v:rect id="Rectangle 171" o:spid="_x0000_s1034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" filled="f" strokecolor="white [3212]" strokeweight=".5pt"/>
                    <v:rect id="Rectangle 172" o:spid="_x0000_s1035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" filled="f" strokecolor="white [3212]" strokeweight=".5pt"/>
                    <v:rect id="Rectangle 173" o:spid="_x0000_s1036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" filled="f" strokecolor="white [3212]" strokeweight=".5pt"/>
                    <v:rect id="Rectangle 174" o:spid="_x0000_s1037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" filled="f" strokecolor="white [3212]" strokeweight=".5pt"/>
                    <v:rect id="Rectangle 175" o:spid="_x0000_s1038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" filled="f" strokecolor="white [3212]" strokeweight=".5pt"/>
                    <v:rect id="Rectangle 176" o:spid="_x0000_s1039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" filled="f" strokecolor="white [3212]" strokeweight=".5pt"/>
                    <v:rect id="Rectangle 177" o:spid="_x0000_s1040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" filled="f" strokecolor="white [3212]" strokeweight=".5pt"/>
                    <v:rect id="Rectangle 178" o:spid="_x0000_s1041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" filled="f" strokecolor="white [3212]" strokeweight=".5pt"/>
                    <v:rect id="Rectangle 179" o:spid="_x0000_s1042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" filled="f" strokecolor="white [3212]" strokeweight=".5pt"/>
                    <v:rect id="Rectangle 180" o:spid="_x0000_s1043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" filled="f" strokecolor="white [3212]" strokeweight=".5pt"/>
                    <v:rect id="Rectangle 181" o:spid="_x0000_s1044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" filled="f" strokecolor="white [3212]" strokeweight=".5pt"/>
                  </v:group>
                  <v:group id="Group 182" o:spid="_x0000_s1045" style="position:absolute;left:682;top:4224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183" o:spid="_x0000_s1046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" filled="f" strokecolor="white [3212]" strokeweight=".5pt"/>
                    <v:rect id="Rectangle 184" o:spid="_x0000_s1047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" filled="f" strokecolor="white [3212]" strokeweight=".5pt"/>
                    <v:rect id="Rectangle 185" o:spid="_x0000_s1048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" filled="f" strokecolor="white [3212]" strokeweight=".5pt"/>
                    <v:rect id="Rectangle 186" o:spid="_x0000_s1049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" filled="f" strokecolor="white [3212]" strokeweight=".5pt"/>
                    <v:rect id="Rectangle 187" o:spid="_x0000_s1050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" filled="f" strokecolor="white [3212]" strokeweight=".5pt"/>
                    <v:rect id="Rectangle 188" o:spid="_x0000_s1051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" filled="f" strokecolor="white [3212]" strokeweight=".5pt"/>
                    <v:rect id="Rectangle 189" o:spid="_x0000_s1052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" filled="f" strokecolor="white [3212]" strokeweight=".5pt"/>
                    <v:rect id="Rectangle 190" o:spid="_x0000_s1053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" filled="f" strokecolor="white [3212]" strokeweight=".5pt"/>
                    <v:rect id="Rectangle 191" o:spid="_x0000_s1054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" filled="f" strokecolor="white [3212]" strokeweight=".5pt"/>
                    <v:rect id="Rectangle 192" o:spid="_x0000_s1055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" filled="f" strokecolor="white [3212]" strokeweight=".5pt"/>
                    <v:rect id="Rectangle 193" o:spid="_x0000_s1056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" filled="f" strokecolor="white [3212]" strokeweight=".5pt"/>
                    <v:rect id="Rectangle 194" o:spid="_x0000_s1057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" filled="f" strokecolor="white [3212]" strokeweight=".5pt"/>
                    <v:rect id="Rectangle 195" o:spid="_x0000_s1058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" filled="f" strokecolor="white [3212]" strokeweight=".5pt"/>
                    <v:rect id="Rectangle 196" o:spid="_x0000_s1059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" filled="f" strokecolor="white [3212]" strokeweight=".5pt"/>
                    <v:rect id="Rectangle 197" o:spid="_x0000_s1060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" filled="f" strokecolor="white [3212]" strokeweight=".5pt"/>
                  </v:group>
                </v:group>
                <v:group id="Group 198" o:spid="_x0000_s1061" style="position:absolute;left:680;top:4933;width:10569;height:1335" coordorigin="680,3515" coordsize="1056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group id="Group 199" o:spid="_x0000_s1062" style="position:absolute;left:680;top:3515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<v:rect id="Rectangle 200" o:spid="_x0000_s1063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" filled="f" strokecolor="white [3212]" strokeweight=".5pt"/>
                    <v:rect id="Rectangle 201" o:spid="_x0000_s1064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" filled="f" strokecolor="white [3212]" strokeweight=".5pt"/>
                    <v:rect id="Rectangle 202" o:spid="_x0000_s1065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" filled="f" strokecolor="white [3212]" strokeweight=".5pt"/>
                    <v:rect id="Rectangle 203" o:spid="_x0000_s1066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" filled="f" strokecolor="white [3212]" strokeweight=".5pt"/>
                    <v:rect id="Rectangle 204" o:spid="_x0000_s1067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" filled="f" strokecolor="white [3212]" strokeweight=".5pt"/>
                    <v:rect id="Rectangle 205" o:spid="_x0000_s1068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" filled="f" strokecolor="white [3212]" strokeweight=".5pt"/>
                    <v:rect id="Rectangle 206" o:spid="_x0000_s1069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" filled="f" strokecolor="white [3212]" strokeweight=".5pt"/>
                    <v:rect id="Rectangle 207" o:spid="_x0000_s1070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" filled="f" strokecolor="white [3212]" strokeweight=".5pt"/>
                    <v:rect id="Rectangle 208" o:spid="_x0000_s1071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" filled="f" strokecolor="white [3212]" strokeweight=".5pt"/>
                    <v:rect id="Rectangle 209" o:spid="_x0000_s1072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" filled="f" strokecolor="white [3212]" strokeweight=".5pt"/>
                    <v:rect id="Rectangle 210" o:spid="_x0000_s1073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" filled="f" strokecolor="white [3212]" strokeweight=".5pt"/>
                    <v:rect id="Rectangle 211" o:spid="_x0000_s1074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" filled="f" strokecolor="white [3212]" strokeweight=".5pt"/>
                    <v:rect id="Rectangle 212" o:spid="_x0000_s1075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" filled="f" strokecolor="white [3212]" strokeweight=".5pt"/>
                    <v:rect id="Rectangle 213" o:spid="_x0000_s1076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" filled="f" strokecolor="white [3212]" strokeweight=".5pt"/>
                    <v:rect id="Rectangle 214" o:spid="_x0000_s1077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" filled="f" strokecolor="white [3212]" strokeweight=".5pt"/>
                  </v:group>
                  <v:group id="Group 215" o:spid="_x0000_s1078" style="position:absolute;left:682;top:4224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<v:rect id="Rectangle 216" o:spid="_x0000_s1079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" filled="f" strokecolor="white [3212]" strokeweight=".5pt"/>
                    <v:rect id="Rectangle 217" o:spid="_x0000_s1080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" filled="f" strokecolor="white [3212]" strokeweight=".5pt"/>
                    <v:rect id="Rectangle 218" o:spid="_x0000_s1081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" filled="f" strokecolor="white [3212]" strokeweight=".5pt"/>
                    <v:rect id="Rectangle 219" o:spid="_x0000_s1082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" filled="f" strokecolor="white [3212]" strokeweight=".5pt"/>
                    <v:rect id="Rectangle 220" o:spid="_x0000_s1083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" filled="f" strokecolor="white [3212]" strokeweight=".5pt"/>
                    <v:rect id="Rectangle 221" o:spid="_x0000_s1084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" filled="f" strokecolor="white [3212]" strokeweight=".5pt"/>
                    <v:rect id="Rectangle 222" o:spid="_x0000_s1085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" filled="f" strokecolor="white [3212]" strokeweight=".5pt"/>
                    <v:rect id="Rectangle 223" o:spid="_x0000_s1086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" filled="f" strokecolor="white [3212]" strokeweight=".5pt"/>
                    <v:rect id="Rectangle 224" o:spid="_x0000_s1087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" filled="f" strokecolor="white [3212]" strokeweight=".5pt"/>
                    <v:rect id="Rectangle 225" o:spid="_x0000_s1088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" filled="f" strokecolor="white [3212]" strokeweight=".5pt"/>
                    <v:rect id="Rectangle 226" o:spid="_x0000_s1089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" filled="f" strokecolor="white [3212]" strokeweight=".5pt"/>
                    <v:rect id="Rectangle 227" o:spid="_x0000_s1090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" filled="f" strokecolor="white [3212]" strokeweight=".5pt"/>
                    <v:rect id="Rectangle 228" o:spid="_x0000_s1091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" filled="f" strokecolor="white [3212]" strokeweight=".5pt"/>
                    <v:rect id="Rectangle 229" o:spid="_x0000_s1092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" filled="f" strokecolor="white [3212]" strokeweight=".5pt"/>
                    <v:rect id="Rectangle 230" o:spid="_x0000_s1093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" filled="f" strokecolor="white [3212]" strokeweight=".5pt"/>
                  </v:group>
                </v:group>
              </v:group>
              <v:group id="Group 231" o:spid="_x0000_s1094" style="position:absolute;left:680;top:6350;width:10569;height:1335" coordorigin="680,3515" coordsize="10569,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<v:group id="Group 232" o:spid="_x0000_s1095" style="position:absolute;left:680;top:3515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Rectangle 233" o:spid="_x0000_s1096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" filled="f" strokecolor="white [3212]" strokeweight=".5pt"/>
                  <v:rect id="Rectangle 234" o:spid="_x0000_s1097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" filled="f" strokecolor="white [3212]" strokeweight=".5pt"/>
                  <v:rect id="Rectangle 235" o:spid="_x0000_s1098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" filled="f" strokecolor="white [3212]" strokeweight=".5pt"/>
                  <v:rect id="Rectangle 236" o:spid="_x0000_s1099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" filled="f" strokecolor="white [3212]" strokeweight=".5pt"/>
                  <v:rect id="Rectangle 237" o:spid="_x0000_s1100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" filled="f" strokecolor="white [3212]" strokeweight=".5pt"/>
                  <v:rect id="Rectangle 238" o:spid="_x0000_s1101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" filled="f" strokecolor="white [3212]" strokeweight=".5pt"/>
                  <v:rect id="Rectangle 239" o:spid="_x0000_s1102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" filled="f" strokecolor="white [3212]" strokeweight=".5pt"/>
                  <v:rect id="Rectangle 240" o:spid="_x0000_s1103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" filled="f" strokecolor="white [3212]" strokeweight=".5pt"/>
                  <v:rect id="Rectangle 241" o:spid="_x0000_s1104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" filled="f" strokecolor="white [3212]" strokeweight=".5pt"/>
                  <v:rect id="Rectangle 242" o:spid="_x0000_s1105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" filled="f" strokecolor="white [3212]" strokeweight=".5pt"/>
                  <v:rect id="Rectangle 243" o:spid="_x0000_s1106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" filled="f" strokecolor="white [3212]" strokeweight=".5pt"/>
                  <v:rect id="Rectangle 244" o:spid="_x0000_s1107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" filled="f" strokecolor="white [3212]" strokeweight=".5pt"/>
                  <v:rect id="Rectangle 245" o:spid="_x0000_s1108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" filled="f" strokecolor="white [3212]" strokeweight=".5pt"/>
                  <v:rect id="Rectangle 246" o:spid="_x0000_s1109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" filled="f" strokecolor="white [3212]" strokeweight=".5pt"/>
                  <v:rect id="Rectangle 247" o:spid="_x0000_s1110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" filled="f" strokecolor="white [3212]" strokeweight=".5pt"/>
                </v:group>
                <v:group id="Group 248" o:spid="_x0000_s1111" style="position:absolute;left:682;top:4224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rect id="Rectangle 249" o:spid="_x0000_s1112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" filled="f" strokecolor="white [3212]" strokeweight=".5pt"/>
                  <v:rect id="Rectangle 250" o:spid="_x0000_s1113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" filled="f" strokecolor="white [3212]" strokeweight=".5pt"/>
                  <v:rect id="Rectangle 251" o:spid="_x0000_s1114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" filled="f" strokecolor="white [3212]" strokeweight=".5pt"/>
                  <v:rect id="Rectangle 252" o:spid="_x0000_s1115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" filled="f" strokecolor="white [3212]" strokeweight=".5pt"/>
                  <v:rect id="Rectangle 253" o:spid="_x0000_s1116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" filled="f" strokecolor="white [3212]" strokeweight=".5pt"/>
                  <v:rect id="Rectangle 254" o:spid="_x0000_s1117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" filled="f" strokecolor="white [3212]" strokeweight=".5pt"/>
                  <v:rect id="Rectangle 255" o:spid="_x0000_s1118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" filled="f" strokecolor="white [3212]" strokeweight=".5pt"/>
                  <v:rect id="Rectangle 256" o:spid="_x0000_s1119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" filled="f" strokecolor="white [3212]" strokeweight=".5pt"/>
                  <v:rect id="Rectangle 257" o:spid="_x0000_s1120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" filled="f" strokecolor="white [3212]" strokeweight=".5pt"/>
                  <v:rect id="Rectangle 258" o:spid="_x0000_s1121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" filled="f" strokecolor="white [3212]" strokeweight=".5pt"/>
                  <v:rect id="Rectangle 259" o:spid="_x0000_s1122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" filled="f" strokecolor="white [3212]" strokeweight=".5pt"/>
                  <v:rect id="Rectangle 260" o:spid="_x0000_s1123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" filled="f" strokecolor="white [3212]" strokeweight=".5pt"/>
                  <v:rect id="Rectangle 261" o:spid="_x0000_s1124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" filled="f" strokecolor="white [3212]" strokeweight=".5pt"/>
                  <v:rect id="Rectangle 262" o:spid="_x0000_s1125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" filled="f" strokecolor="white [3212]" strokeweight=".5pt"/>
                  <v:rect id="Rectangle 263" o:spid="_x0000_s1126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" filled="f" strokecolor="white [3212]" strokeweight=".5pt"/>
                </v:group>
              </v:group>
              <v:group id="Group 264" o:spid="_x0000_s1127" style="position:absolute;left:680;top:7768;width:10567;height:626" coordorigin="680,3515" coordsize="10567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QyB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U8GXZ2QCnf8CAAD//wMAUEsBAi0AFAAGAAgAAAAhANvh9svuAAAAhQEAABMAAAAAAAAA&#10;AAAAAAAAAAAAAFtDb250ZW50X1R5cGVzXS54bWxQSwECLQAUAAYACAAAACEAWvQsW78AAAAVAQAA&#10;CwAAAAAAAAAAAAAAAAAfAQAAX3JlbHMvLnJlbHNQSwECLQAUAAYACAAAACEAzh0MgcYAAADcAAAA&#10;DwAAAAAAAAAAAAAAAAAHAgAAZHJzL2Rvd25yZXYueG1sUEsFBgAAAAADAAMAtwAAAPoCAAAAAA==&#10;">
                <v:rect id="Rectangle 265" o:spid="_x0000_s1128" style="position:absolute;left:494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" filled="f" strokecolor="white [3212]" strokeweight=".5pt"/>
                <v:rect id="Rectangle 266" o:spid="_x0000_s1129" style="position:absolute;left:565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" filled="f" strokecolor="white [3212]" strokeweight=".5pt"/>
                <v:rect id="Rectangle 267" o:spid="_x0000_s1130" style="position:absolute;left:423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" filled="f" strokecolor="white [3212]" strokeweight=".5pt"/>
                <v:rect id="Rectangle 268" o:spid="_x0000_s1131" style="position:absolute;left:351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" filled="f" strokecolor="white [3212]" strokeweight=".5pt"/>
                <v:rect id="Rectangle 269" o:spid="_x0000_s1132" style="position:absolute;left:28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" filled="f" strokecolor="white [3212]" strokeweight=".5pt"/>
                <v:rect id="Rectangle 270" o:spid="_x0000_s1133" style="position:absolute;left:21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" filled="f" strokecolor="white [3212]" strokeweight=".5pt"/>
                <v:rect id="Rectangle 271" o:spid="_x0000_s1134" style="position:absolute;left:138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" filled="f" strokecolor="white [3212]" strokeweight=".5pt"/>
                <v:rect id="Rectangle 272" o:spid="_x0000_s1135" style="position:absolute;left:68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" filled="f" strokecolor="white [3212]" strokeweight=".5pt"/>
                <v:rect id="Rectangle 273" o:spid="_x0000_s1136" style="position:absolute;left:849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" filled="f" strokecolor="white [3212]" strokeweight=".5pt"/>
                <v:rect id="Rectangle 274" o:spid="_x0000_s1137" style="position:absolute;left:920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" filled="f" strokecolor="white [3212]" strokeweight=".5pt"/>
                <v:rect id="Rectangle 275" o:spid="_x0000_s1138" style="position:absolute;left:778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" filled="f" strokecolor="white [3212]" strokeweight=".5pt"/>
                <v:rect id="Rectangle 276" o:spid="_x0000_s1139" style="position:absolute;left:7067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" filled="f" strokecolor="white [3212]" strokeweight=".5pt"/>
                <v:rect id="Rectangle 277" o:spid="_x0000_s1140" style="position:absolute;left:636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" filled="f" strokecolor="white [3212]" strokeweight=".5pt"/>
                <v:rect id="Rectangle 278" o:spid="_x0000_s1141" style="position:absolute;left:9910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" filled="f" strokecolor="white [3212]" strokeweight=".5pt"/>
                <v:rect id="Rectangle 279" o:spid="_x0000_s1142" style="position:absolute;left:10623;top:3515;width:624;height: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" filled="f" strokecolor="white [3212]" strokeweight=".5pt"/>
              </v:group>
              <w10:wrap anchorx="page" anchory="page"/>
            </v:group>
          </w:pict>
        </mc:Fallback>
      </mc:AlternateContent>
    </w:r>
    <w:r w:rsidR="00080AF3">
      <w:rPr>
        <w:noProof/>
        <w:lang w:val="en-US"/>
      </w:rPr>
      <w:drawing>
        <wp:anchor distT="0" distB="0" distL="114300" distR="114300" simplePos="0" relativeHeight="251689984" behindDoc="0" locked="0" layoutInCell="1" allowOverlap="1" wp14:anchorId="5B6A7606" wp14:editId="1E3EB0D4">
          <wp:simplePos x="0" y="0"/>
          <wp:positionH relativeFrom="page">
            <wp:posOffset>3960495</wp:posOffset>
          </wp:positionH>
          <wp:positionV relativeFrom="page">
            <wp:posOffset>720090</wp:posOffset>
          </wp:positionV>
          <wp:extent cx="1338554" cy="494523"/>
          <wp:effectExtent l="19050" t="0" r="0" b="0"/>
          <wp:wrapNone/>
          <wp:docPr id="3" name="Bild 3" descr="TUGra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UGra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54" cy="49452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6A0B982" w14:textId="590915DE" w:rsidR="00C211DC" w:rsidRPr="00BF6247" w:rsidRDefault="009C1F9B" w:rsidP="00BF6247">
    <w:pPr>
      <w:rPr>
        <w:sz w:val="16"/>
        <w:szCs w:val="16"/>
      </w:rPr>
    </w:pPr>
    <w:r>
      <w:rPr>
        <w:noProof/>
        <w:sz w:val="16"/>
        <w:szCs w:val="16"/>
        <w:lang w:val="en-US"/>
      </w:rPr>
      <w:drawing>
        <wp:anchor distT="0" distB="0" distL="114300" distR="114300" simplePos="0" relativeHeight="251691008" behindDoc="0" locked="0" layoutInCell="1" allowOverlap="1" wp14:anchorId="0ECBDC98" wp14:editId="73A7B22C">
          <wp:simplePos x="0" y="0"/>
          <wp:positionH relativeFrom="column">
            <wp:posOffset>-480695</wp:posOffset>
          </wp:positionH>
          <wp:positionV relativeFrom="paragraph">
            <wp:posOffset>4652645</wp:posOffset>
          </wp:positionV>
          <wp:extent cx="1791784" cy="635000"/>
          <wp:effectExtent l="0" t="0" r="0" b="0"/>
          <wp:wrapNone/>
          <wp:docPr id="5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1784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3BA4">
      <w:rPr>
        <w:noProof/>
        <w:sz w:val="16"/>
        <w:szCs w:val="16"/>
        <w:lang w:val="en-US"/>
      </w:rPr>
      <w:drawing>
        <wp:anchor distT="0" distB="0" distL="114300" distR="114300" simplePos="0" relativeHeight="251688960" behindDoc="0" locked="0" layoutInCell="1" allowOverlap="1" wp14:anchorId="66127707" wp14:editId="6D6D225B">
          <wp:simplePos x="0" y="0"/>
          <wp:positionH relativeFrom="page">
            <wp:posOffset>430797</wp:posOffset>
          </wp:positionH>
          <wp:positionV relativeFrom="page">
            <wp:posOffset>1802063</wp:posOffset>
          </wp:positionV>
          <wp:extent cx="6709578" cy="3096126"/>
          <wp:effectExtent l="19050" t="0" r="0" b="0"/>
          <wp:wrapNone/>
          <wp:docPr id="1" name="Grafik 1" descr="TUAnsicht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UAnsicht.jpg"/>
                  <pic:cNvPicPr preferRelativeResize="0"/>
                </pic:nvPicPr>
                <pic:blipFill>
                  <a:blip r:embed="rId3" cstate="print"/>
                  <a:srcRect t="18997" r="107" b="16972"/>
                  <a:stretch>
                    <a:fillRect/>
                  </a:stretch>
                </pic:blipFill>
                <pic:spPr>
                  <a:xfrm>
                    <a:off x="0" y="0"/>
                    <a:ext cx="6709578" cy="30961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5.75pt;height:18pt" o:bullet="t">
        <v:imagedata r:id="rId1" o:title="Aufzaehlung_Schienenprofil"/>
      </v:shape>
    </w:pict>
  </w:numPicBullet>
  <w:abstractNum w:abstractNumId="0" w15:restartNumberingAfterBreak="0">
    <w:nsid w:val="01500113"/>
    <w:multiLevelType w:val="hybridMultilevel"/>
    <w:tmpl w:val="A30229CC"/>
    <w:lvl w:ilvl="0" w:tplc="263AD182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F4CDC"/>
    <w:multiLevelType w:val="hybridMultilevel"/>
    <w:tmpl w:val="CA604300"/>
    <w:lvl w:ilvl="0" w:tplc="A24CBC44">
      <w:start w:val="1"/>
      <w:numFmt w:val="decimal"/>
      <w:lvlText w:val="1.1.1.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B5F3C"/>
    <w:multiLevelType w:val="hybridMultilevel"/>
    <w:tmpl w:val="034A85BA"/>
    <w:lvl w:ilvl="0" w:tplc="9B408464">
      <w:numFmt w:val="bullet"/>
      <w:pStyle w:val="Aufzhlunggross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002AB"/>
    <w:multiLevelType w:val="hybridMultilevel"/>
    <w:tmpl w:val="993035EE"/>
    <w:lvl w:ilvl="0" w:tplc="44BC4B84">
      <w:start w:val="1"/>
      <w:numFmt w:val="decimal"/>
      <w:lvlText w:val="1.1.1.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53FF4"/>
    <w:multiLevelType w:val="hybridMultilevel"/>
    <w:tmpl w:val="473EA89C"/>
    <w:lvl w:ilvl="0" w:tplc="0EC2995C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C580A"/>
    <w:multiLevelType w:val="hybridMultilevel"/>
    <w:tmpl w:val="6BE22796"/>
    <w:lvl w:ilvl="0" w:tplc="9A00A284">
      <w:start w:val="1"/>
      <w:numFmt w:val="bullet"/>
      <w:pStyle w:val="VerweisaufWebpage"/>
      <w:lvlText w:val="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7D12BC"/>
    <w:multiLevelType w:val="hybridMultilevel"/>
    <w:tmpl w:val="C9066CBC"/>
    <w:lvl w:ilvl="0" w:tplc="E45AE4B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643B1"/>
    <w:multiLevelType w:val="hybridMultilevel"/>
    <w:tmpl w:val="50E82F62"/>
    <w:lvl w:ilvl="0" w:tplc="6AE2EDA4">
      <w:start w:val="1"/>
      <w:numFmt w:val="decimal"/>
      <w:lvlText w:val="1.1.1.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65153"/>
    <w:multiLevelType w:val="hybridMultilevel"/>
    <w:tmpl w:val="2ED61BF6"/>
    <w:lvl w:ilvl="0" w:tplc="D7CEA50C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70FB"/>
    <w:multiLevelType w:val="hybridMultilevel"/>
    <w:tmpl w:val="191A7CB2"/>
    <w:lvl w:ilvl="0" w:tplc="263AD18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E70A1"/>
    <w:multiLevelType w:val="hybridMultilevel"/>
    <w:tmpl w:val="6284E7F6"/>
    <w:lvl w:ilvl="0" w:tplc="4330D9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E0325"/>
    <w:multiLevelType w:val="hybridMultilevel"/>
    <w:tmpl w:val="ED50B4B0"/>
    <w:lvl w:ilvl="0" w:tplc="4810FEB8">
      <w:start w:val="1"/>
      <w:numFmt w:val="bullet"/>
      <w:lvlText w:val="?"/>
      <w:lvlJc w:val="left"/>
      <w:pPr>
        <w:ind w:left="1287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F1E53B6"/>
    <w:multiLevelType w:val="hybridMultilevel"/>
    <w:tmpl w:val="47CA5E90"/>
    <w:lvl w:ilvl="0" w:tplc="6AE2EDA4">
      <w:start w:val="1"/>
      <w:numFmt w:val="decimal"/>
      <w:lvlText w:val="1.1.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D775F2"/>
    <w:multiLevelType w:val="hybridMultilevel"/>
    <w:tmpl w:val="1A823D2C"/>
    <w:lvl w:ilvl="0" w:tplc="8DBE5EEE">
      <w:start w:val="1"/>
      <w:numFmt w:val="bullet"/>
      <w:pStyle w:val="Aufzhlungklein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2C525E"/>
    <w:multiLevelType w:val="hybridMultilevel"/>
    <w:tmpl w:val="3A88C4F8"/>
    <w:lvl w:ilvl="0" w:tplc="E4C02092">
      <w:start w:val="1"/>
      <w:numFmt w:val="decimal"/>
      <w:pStyle w:val="Literatur"/>
      <w:lvlText w:val="[%1]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887E96"/>
    <w:multiLevelType w:val="hybridMultilevel"/>
    <w:tmpl w:val="0D8E46E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63BA5"/>
    <w:multiLevelType w:val="multilevel"/>
    <w:tmpl w:val="3BD496E4"/>
    <w:lvl w:ilvl="0">
      <w:start w:val="1"/>
      <w:numFmt w:val="decimal"/>
      <w:pStyle w:val="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Heading4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917F8"/>
    <w:multiLevelType w:val="hybridMultilevel"/>
    <w:tmpl w:val="50149814"/>
    <w:lvl w:ilvl="0" w:tplc="4C9C5D9C">
      <w:start w:val="1"/>
      <w:numFmt w:val="decimal"/>
      <w:lvlText w:val="1.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81A44"/>
    <w:multiLevelType w:val="hybridMultilevel"/>
    <w:tmpl w:val="0958DD08"/>
    <w:lvl w:ilvl="0" w:tplc="57BAF9D4">
      <w:start w:val="1"/>
      <w:numFmt w:val="decimal"/>
      <w:lvlText w:val="2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DA773B"/>
    <w:multiLevelType w:val="hybridMultilevel"/>
    <w:tmpl w:val="26A4D98C"/>
    <w:lvl w:ilvl="0" w:tplc="2CFE7B4A">
      <w:start w:val="1"/>
      <w:numFmt w:val="decimal"/>
      <w:lvlText w:val="1.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1492A"/>
    <w:multiLevelType w:val="hybridMultilevel"/>
    <w:tmpl w:val="E2883244"/>
    <w:lvl w:ilvl="0" w:tplc="ECF2A9A8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43607"/>
    <w:multiLevelType w:val="hybridMultilevel"/>
    <w:tmpl w:val="3B4E799E"/>
    <w:lvl w:ilvl="0" w:tplc="2F960C90">
      <w:start w:val="1"/>
      <w:numFmt w:val="decimal"/>
      <w:lvlText w:val="1.1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7F01D8"/>
    <w:multiLevelType w:val="hybridMultilevel"/>
    <w:tmpl w:val="355A0F56"/>
    <w:lvl w:ilvl="0" w:tplc="263AD18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7107"/>
    <w:multiLevelType w:val="hybridMultilevel"/>
    <w:tmpl w:val="092413F2"/>
    <w:lvl w:ilvl="0" w:tplc="96187AC2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C5289"/>
    <w:multiLevelType w:val="hybridMultilevel"/>
    <w:tmpl w:val="1A324EF4"/>
    <w:lvl w:ilvl="0" w:tplc="6AE2EDA4">
      <w:start w:val="1"/>
      <w:numFmt w:val="decimal"/>
      <w:lvlText w:val="1.1.1.%1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122691"/>
    <w:multiLevelType w:val="hybridMultilevel"/>
    <w:tmpl w:val="614C0E98"/>
    <w:lvl w:ilvl="0" w:tplc="6616DB3A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1B1117"/>
    <w:multiLevelType w:val="hybridMultilevel"/>
    <w:tmpl w:val="4DF2C772"/>
    <w:lvl w:ilvl="0" w:tplc="D82E18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442344">
    <w:abstractNumId w:val="4"/>
  </w:num>
  <w:num w:numId="2" w16cid:durableId="1315525116">
    <w:abstractNumId w:val="26"/>
  </w:num>
  <w:num w:numId="3" w16cid:durableId="518666780">
    <w:abstractNumId w:val="20"/>
  </w:num>
  <w:num w:numId="4" w16cid:durableId="89548357">
    <w:abstractNumId w:val="21"/>
  </w:num>
  <w:num w:numId="5" w16cid:durableId="1268195457">
    <w:abstractNumId w:val="3"/>
  </w:num>
  <w:num w:numId="6" w16cid:durableId="734354598">
    <w:abstractNumId w:val="2"/>
  </w:num>
  <w:num w:numId="7" w16cid:durableId="2050450286">
    <w:abstractNumId w:val="13"/>
  </w:num>
  <w:num w:numId="8" w16cid:durableId="1483890499">
    <w:abstractNumId w:val="0"/>
  </w:num>
  <w:num w:numId="9" w16cid:durableId="651787557">
    <w:abstractNumId w:val="18"/>
  </w:num>
  <w:num w:numId="10" w16cid:durableId="1376388341">
    <w:abstractNumId w:val="8"/>
  </w:num>
  <w:num w:numId="11" w16cid:durableId="296762699">
    <w:abstractNumId w:val="24"/>
  </w:num>
  <w:num w:numId="12" w16cid:durableId="779766234">
    <w:abstractNumId w:val="7"/>
  </w:num>
  <w:num w:numId="13" w16cid:durableId="759565842">
    <w:abstractNumId w:val="9"/>
  </w:num>
  <w:num w:numId="14" w16cid:durableId="1073239668">
    <w:abstractNumId w:val="6"/>
  </w:num>
  <w:num w:numId="15" w16cid:durableId="1495804493">
    <w:abstractNumId w:val="22"/>
  </w:num>
  <w:num w:numId="16" w16cid:durableId="638845446">
    <w:abstractNumId w:val="19"/>
  </w:num>
  <w:num w:numId="17" w16cid:durableId="1021473678">
    <w:abstractNumId w:val="12"/>
  </w:num>
  <w:num w:numId="18" w16cid:durableId="577058169">
    <w:abstractNumId w:val="10"/>
  </w:num>
  <w:num w:numId="19" w16cid:durableId="1275677434">
    <w:abstractNumId w:val="15"/>
  </w:num>
  <w:num w:numId="20" w16cid:durableId="841510454">
    <w:abstractNumId w:val="16"/>
  </w:num>
  <w:num w:numId="21" w16cid:durableId="1617982575">
    <w:abstractNumId w:val="25"/>
  </w:num>
  <w:num w:numId="22" w16cid:durableId="1688024705">
    <w:abstractNumId w:val="17"/>
  </w:num>
  <w:num w:numId="23" w16cid:durableId="1220827027">
    <w:abstractNumId w:val="1"/>
  </w:num>
  <w:num w:numId="24" w16cid:durableId="1838685597">
    <w:abstractNumId w:val="14"/>
  </w:num>
  <w:num w:numId="25" w16cid:durableId="2044477779">
    <w:abstractNumId w:val="23"/>
  </w:num>
  <w:num w:numId="26" w16cid:durableId="2028677808">
    <w:abstractNumId w:val="11"/>
  </w:num>
  <w:num w:numId="27" w16cid:durableId="387412811">
    <w:abstractNumId w:val="5"/>
  </w:num>
  <w:num w:numId="28" w16cid:durableId="1402830231">
    <w:abstractNumId w:val="16"/>
  </w:num>
  <w:num w:numId="29" w16cid:durableId="190339057">
    <w:abstractNumId w:val="16"/>
  </w:num>
  <w:num w:numId="30" w16cid:durableId="1758866856">
    <w:abstractNumId w:val="16"/>
  </w:num>
  <w:num w:numId="31" w16cid:durableId="5146140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627"/>
    <w:rsid w:val="000201E7"/>
    <w:rsid w:val="00025751"/>
    <w:rsid w:val="00080AF3"/>
    <w:rsid w:val="00131AB6"/>
    <w:rsid w:val="001432E5"/>
    <w:rsid w:val="00151436"/>
    <w:rsid w:val="001A2538"/>
    <w:rsid w:val="001B55A2"/>
    <w:rsid w:val="001C3BB8"/>
    <w:rsid w:val="001F29EA"/>
    <w:rsid w:val="001F4975"/>
    <w:rsid w:val="00200DEB"/>
    <w:rsid w:val="00216BBB"/>
    <w:rsid w:val="00220585"/>
    <w:rsid w:val="00262B48"/>
    <w:rsid w:val="002865E9"/>
    <w:rsid w:val="002A65CB"/>
    <w:rsid w:val="002C629D"/>
    <w:rsid w:val="002F5BCB"/>
    <w:rsid w:val="002F7F78"/>
    <w:rsid w:val="00304C99"/>
    <w:rsid w:val="00313544"/>
    <w:rsid w:val="00320357"/>
    <w:rsid w:val="00327E72"/>
    <w:rsid w:val="003346E4"/>
    <w:rsid w:val="0039120D"/>
    <w:rsid w:val="003E1060"/>
    <w:rsid w:val="00426DE1"/>
    <w:rsid w:val="00434611"/>
    <w:rsid w:val="00453C6C"/>
    <w:rsid w:val="004677B5"/>
    <w:rsid w:val="00497D5F"/>
    <w:rsid w:val="004A31AF"/>
    <w:rsid w:val="004B1E7A"/>
    <w:rsid w:val="004D11C8"/>
    <w:rsid w:val="004E6DF3"/>
    <w:rsid w:val="005051DF"/>
    <w:rsid w:val="005060AB"/>
    <w:rsid w:val="00530D20"/>
    <w:rsid w:val="00540FF6"/>
    <w:rsid w:val="0054444C"/>
    <w:rsid w:val="005A0260"/>
    <w:rsid w:val="005B685F"/>
    <w:rsid w:val="005C4A03"/>
    <w:rsid w:val="005F2B91"/>
    <w:rsid w:val="00624B71"/>
    <w:rsid w:val="00693C31"/>
    <w:rsid w:val="006B1545"/>
    <w:rsid w:val="006B684E"/>
    <w:rsid w:val="006C1174"/>
    <w:rsid w:val="006D6F9B"/>
    <w:rsid w:val="00715643"/>
    <w:rsid w:val="0073316A"/>
    <w:rsid w:val="00733872"/>
    <w:rsid w:val="007475B3"/>
    <w:rsid w:val="00754FDA"/>
    <w:rsid w:val="007B4D34"/>
    <w:rsid w:val="007B5C9E"/>
    <w:rsid w:val="007C2EE1"/>
    <w:rsid w:val="007E1117"/>
    <w:rsid w:val="00815667"/>
    <w:rsid w:val="0088641C"/>
    <w:rsid w:val="008D20EC"/>
    <w:rsid w:val="008F3113"/>
    <w:rsid w:val="009268EC"/>
    <w:rsid w:val="00964627"/>
    <w:rsid w:val="009800CB"/>
    <w:rsid w:val="009A430B"/>
    <w:rsid w:val="009A7CB2"/>
    <w:rsid w:val="009B7CC1"/>
    <w:rsid w:val="009C1F9B"/>
    <w:rsid w:val="00A23AC3"/>
    <w:rsid w:val="00A330AE"/>
    <w:rsid w:val="00A62BB1"/>
    <w:rsid w:val="00A7767C"/>
    <w:rsid w:val="00A86783"/>
    <w:rsid w:val="00A9324C"/>
    <w:rsid w:val="00AD7D97"/>
    <w:rsid w:val="00AF0E59"/>
    <w:rsid w:val="00AF5589"/>
    <w:rsid w:val="00B13BA4"/>
    <w:rsid w:val="00B13E8D"/>
    <w:rsid w:val="00B162AD"/>
    <w:rsid w:val="00B27C59"/>
    <w:rsid w:val="00B4667B"/>
    <w:rsid w:val="00B56E0D"/>
    <w:rsid w:val="00B645D8"/>
    <w:rsid w:val="00B70DCC"/>
    <w:rsid w:val="00B7375D"/>
    <w:rsid w:val="00B83029"/>
    <w:rsid w:val="00B85986"/>
    <w:rsid w:val="00BA577D"/>
    <w:rsid w:val="00BB7A6C"/>
    <w:rsid w:val="00BF6247"/>
    <w:rsid w:val="00BF769F"/>
    <w:rsid w:val="00C1274B"/>
    <w:rsid w:val="00C211DC"/>
    <w:rsid w:val="00C40AB6"/>
    <w:rsid w:val="00C50914"/>
    <w:rsid w:val="00C700A7"/>
    <w:rsid w:val="00C7375D"/>
    <w:rsid w:val="00C90BA9"/>
    <w:rsid w:val="00D27C12"/>
    <w:rsid w:val="00D61B06"/>
    <w:rsid w:val="00D90745"/>
    <w:rsid w:val="00D92EB2"/>
    <w:rsid w:val="00DD3709"/>
    <w:rsid w:val="00DF1A7D"/>
    <w:rsid w:val="00E15500"/>
    <w:rsid w:val="00E33B8A"/>
    <w:rsid w:val="00E46DF4"/>
    <w:rsid w:val="00E534E9"/>
    <w:rsid w:val="00E702A3"/>
    <w:rsid w:val="00E70490"/>
    <w:rsid w:val="00E7397B"/>
    <w:rsid w:val="00E7425F"/>
    <w:rsid w:val="00ED276C"/>
    <w:rsid w:val="00EF0685"/>
    <w:rsid w:val="00EF35E4"/>
    <w:rsid w:val="00EF760A"/>
    <w:rsid w:val="00F37ED6"/>
    <w:rsid w:val="00F57C69"/>
    <w:rsid w:val="00FB38F1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086CF"/>
  <w15:docId w15:val="{54161B25-A998-4B24-AB10-F2E741465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C69"/>
    <w:pPr>
      <w:spacing w:after="240" w:line="360" w:lineRule="auto"/>
      <w:jc w:val="both"/>
    </w:pPr>
    <w:rPr>
      <w:rFonts w:ascii="Verdana" w:hAnsi="Verdana"/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DF3"/>
    <w:pPr>
      <w:keepNext/>
      <w:keepLines/>
      <w:numPr>
        <w:numId w:val="20"/>
      </w:numPr>
      <w:spacing w:after="360"/>
      <w:ind w:left="680" w:hanging="680"/>
      <w:outlineLvl w:val="0"/>
    </w:pPr>
    <w:rPr>
      <w:rFonts w:eastAsiaTheme="majorEastAsia" w:cstheme="majorBidi"/>
      <w:bCs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2EB2"/>
    <w:pPr>
      <w:keepNext/>
      <w:keepLines/>
      <w:numPr>
        <w:ilvl w:val="1"/>
        <w:numId w:val="20"/>
      </w:numPr>
      <w:ind w:left="720"/>
      <w:outlineLvl w:val="1"/>
    </w:pPr>
    <w:rPr>
      <w:rFonts w:eastAsiaTheme="majorEastAsia" w:cstheme="majorBidi"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DF3"/>
    <w:pPr>
      <w:keepNext/>
      <w:keepLines/>
      <w:numPr>
        <w:ilvl w:val="2"/>
        <w:numId w:val="20"/>
      </w:numPr>
      <w:ind w:left="680" w:hanging="68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E6DF3"/>
    <w:pPr>
      <w:keepNext/>
      <w:keepLines/>
      <w:numPr>
        <w:ilvl w:val="3"/>
        <w:numId w:val="20"/>
      </w:numPr>
      <w:ind w:left="907" w:hanging="907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DF3"/>
    <w:rPr>
      <w:rFonts w:ascii="Verdana" w:eastAsiaTheme="majorEastAsia" w:hAnsi="Verdana" w:cstheme="majorBidi"/>
      <w:bCs/>
      <w:color w:val="404040" w:themeColor="text1" w:themeTint="BF"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92EB2"/>
    <w:rPr>
      <w:rFonts w:ascii="Verdana" w:eastAsiaTheme="majorEastAsia" w:hAnsi="Verdana" w:cstheme="majorBidi"/>
      <w:bCs/>
      <w:color w:val="404040" w:themeColor="text1" w:themeTint="BF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6DF3"/>
    <w:rPr>
      <w:rFonts w:ascii="Verdana" w:eastAsiaTheme="majorEastAsia" w:hAnsi="Verdana" w:cstheme="majorBidi"/>
      <w:bCs/>
      <w:color w:val="404040" w:themeColor="text1" w:themeTint="BF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E6DF3"/>
    <w:rPr>
      <w:rFonts w:ascii="Verdana" w:eastAsiaTheme="majorEastAsia" w:hAnsi="Verdana" w:cstheme="majorBidi"/>
      <w:bCs/>
      <w:iCs/>
      <w:color w:val="404040" w:themeColor="text1" w:themeTint="BF"/>
      <w:sz w:val="20"/>
    </w:rPr>
  </w:style>
  <w:style w:type="paragraph" w:customStyle="1" w:styleId="Tabelle">
    <w:name w:val="Tabelle"/>
    <w:basedOn w:val="Normal"/>
    <w:qFormat/>
    <w:rsid w:val="00304C99"/>
    <w:pPr>
      <w:spacing w:before="40" w:after="40" w:line="240" w:lineRule="auto"/>
      <w:jc w:val="center"/>
    </w:pPr>
    <w:rPr>
      <w:sz w:val="14"/>
      <w:szCs w:val="14"/>
    </w:rPr>
  </w:style>
  <w:style w:type="character" w:styleId="Strong">
    <w:name w:val="Strong"/>
    <w:basedOn w:val="DefaultParagraphFont"/>
    <w:uiPriority w:val="22"/>
    <w:qFormat/>
    <w:rsid w:val="00B27C5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B27C5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27C59"/>
    <w:rPr>
      <w:rFonts w:ascii="Verdana" w:hAnsi="Verdana"/>
      <w:i/>
      <w:iCs/>
      <w:color w:val="000000" w:themeColor="text1"/>
      <w:sz w:val="20"/>
    </w:rPr>
  </w:style>
  <w:style w:type="paragraph" w:customStyle="1" w:styleId="AbbildungBeschriftung">
    <w:name w:val="Abbildung Beschriftung"/>
    <w:basedOn w:val="Normal"/>
    <w:qFormat/>
    <w:rsid w:val="00E70490"/>
    <w:pPr>
      <w:spacing w:after="360"/>
      <w:jc w:val="center"/>
    </w:pPr>
  </w:style>
  <w:style w:type="paragraph" w:customStyle="1" w:styleId="TabellenBeschriftung">
    <w:name w:val="Tabellen Beschriftung"/>
    <w:basedOn w:val="Normal"/>
    <w:qFormat/>
    <w:rsid w:val="00304C99"/>
    <w:pPr>
      <w:spacing w:before="120" w:after="360"/>
      <w:jc w:val="center"/>
    </w:pPr>
    <w:rPr>
      <w:lang w:val="de-DE"/>
    </w:rPr>
  </w:style>
  <w:style w:type="paragraph" w:customStyle="1" w:styleId="Aufzhlunggross">
    <w:name w:val="Aufzählung gross"/>
    <w:basedOn w:val="Normal"/>
    <w:qFormat/>
    <w:rsid w:val="00C40AB6"/>
    <w:pPr>
      <w:numPr>
        <w:numId w:val="6"/>
      </w:numPr>
      <w:spacing w:after="0"/>
      <w:ind w:left="397" w:hanging="397"/>
    </w:pPr>
  </w:style>
  <w:style w:type="paragraph" w:customStyle="1" w:styleId="Aufzhlungklein">
    <w:name w:val="Aufzählung klein"/>
    <w:basedOn w:val="Aufzhlunggross"/>
    <w:qFormat/>
    <w:rsid w:val="00C40AB6"/>
    <w:pPr>
      <w:numPr>
        <w:numId w:val="7"/>
      </w:numPr>
      <w:ind w:left="397" w:hanging="397"/>
    </w:pPr>
  </w:style>
  <w:style w:type="paragraph" w:styleId="Caption">
    <w:name w:val="caption"/>
    <w:basedOn w:val="Normal"/>
    <w:next w:val="Normal"/>
    <w:uiPriority w:val="35"/>
    <w:unhideWhenUsed/>
    <w:qFormat/>
    <w:rsid w:val="00200DEB"/>
    <w:pPr>
      <w:spacing w:before="120" w:line="240" w:lineRule="auto"/>
      <w:jc w:val="center"/>
    </w:pPr>
    <w:rPr>
      <w:bCs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815667"/>
    <w:pPr>
      <w:spacing w:after="0" w:line="240" w:lineRule="auto"/>
      <w:ind w:left="284" w:hanging="284"/>
    </w:pPr>
    <w:rPr>
      <w:sz w:val="1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5667"/>
    <w:rPr>
      <w:rFonts w:ascii="Verdana" w:hAnsi="Verdana"/>
      <w:color w:val="404040" w:themeColor="text1" w:themeTint="BF"/>
      <w:sz w:val="12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27C59"/>
    <w:rPr>
      <w:vertAlign w:val="superscript"/>
    </w:rPr>
  </w:style>
  <w:style w:type="paragraph" w:styleId="ListParagraph">
    <w:name w:val="List Paragraph"/>
    <w:basedOn w:val="Normal"/>
    <w:uiPriority w:val="34"/>
    <w:qFormat/>
    <w:rsid w:val="004E6DF3"/>
    <w:pPr>
      <w:ind w:left="720"/>
      <w:contextualSpacing/>
    </w:pPr>
  </w:style>
  <w:style w:type="paragraph" w:styleId="Subtitle">
    <w:name w:val="Subtitle"/>
    <w:aliases w:val="Überschrift Kapitel ohne Nummer"/>
    <w:basedOn w:val="Normal"/>
    <w:next w:val="Normal"/>
    <w:link w:val="SubtitleChar"/>
    <w:uiPriority w:val="11"/>
    <w:qFormat/>
    <w:rsid w:val="004E6DF3"/>
    <w:pPr>
      <w:numPr>
        <w:ilvl w:val="1"/>
      </w:numPr>
      <w:jc w:val="center"/>
    </w:pPr>
    <w:rPr>
      <w:rFonts w:eastAsiaTheme="majorEastAsia" w:cstheme="majorBidi"/>
      <w:iCs/>
      <w:spacing w:val="15"/>
      <w:sz w:val="26"/>
      <w:szCs w:val="24"/>
    </w:rPr>
  </w:style>
  <w:style w:type="character" w:customStyle="1" w:styleId="SubtitleChar">
    <w:name w:val="Subtitle Char"/>
    <w:aliases w:val="Überschrift Kapitel ohne Nummer Char"/>
    <w:basedOn w:val="DefaultParagraphFont"/>
    <w:link w:val="Subtitle"/>
    <w:uiPriority w:val="11"/>
    <w:rsid w:val="004E6DF3"/>
    <w:rPr>
      <w:rFonts w:ascii="Verdana" w:eastAsiaTheme="majorEastAsia" w:hAnsi="Verdana" w:cstheme="majorBidi"/>
      <w:iCs/>
      <w:color w:val="404040" w:themeColor="text1" w:themeTint="BF"/>
      <w:spacing w:val="15"/>
      <w:sz w:val="26"/>
      <w:szCs w:val="24"/>
    </w:rPr>
  </w:style>
  <w:style w:type="character" w:styleId="IntenseEmphasis">
    <w:name w:val="Intense Emphasis"/>
    <w:basedOn w:val="DefaultParagraphFont"/>
    <w:uiPriority w:val="21"/>
    <w:qFormat/>
    <w:rsid w:val="004E6DF3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4E6DF3"/>
    <w:rPr>
      <w:b/>
      <w:bCs/>
      <w:smallCaps/>
      <w:color w:val="C0504D" w:themeColor="accent2"/>
      <w:spacing w:val="5"/>
      <w:u w:val="single"/>
    </w:rPr>
  </w:style>
  <w:style w:type="paragraph" w:customStyle="1" w:styleId="Literatur">
    <w:name w:val="Literatur"/>
    <w:basedOn w:val="Normal"/>
    <w:qFormat/>
    <w:rsid w:val="00BF6247"/>
    <w:pPr>
      <w:numPr>
        <w:numId w:val="24"/>
      </w:numPr>
      <w:ind w:left="680" w:hanging="680"/>
    </w:pPr>
    <w:rPr>
      <w:lang w:val="de-DE"/>
    </w:rPr>
  </w:style>
  <w:style w:type="paragraph" w:styleId="Header">
    <w:name w:val="header"/>
    <w:basedOn w:val="Normal"/>
    <w:link w:val="HeaderChar"/>
    <w:unhideWhenUsed/>
    <w:rsid w:val="00E7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70490"/>
    <w:rPr>
      <w:rFonts w:ascii="Verdana" w:hAnsi="Verdana"/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unhideWhenUsed/>
    <w:rsid w:val="00BF62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247"/>
    <w:rPr>
      <w:rFonts w:ascii="Verdana" w:hAnsi="Verdana"/>
      <w:color w:val="404040" w:themeColor="text1" w:themeTint="BF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FDA"/>
    <w:rPr>
      <w:rFonts w:ascii="Tahoma" w:hAnsi="Tahoma" w:cs="Tahoma"/>
      <w:color w:val="404040" w:themeColor="text1" w:themeTint="BF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34E9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534E9"/>
    <w:pPr>
      <w:tabs>
        <w:tab w:val="left" w:pos="440"/>
        <w:tab w:val="right" w:leader="dot" w:pos="9062"/>
      </w:tabs>
      <w:spacing w:before="120" w:after="120" w:line="240" w:lineRule="auto"/>
    </w:pPr>
  </w:style>
  <w:style w:type="paragraph" w:customStyle="1" w:styleId="berschriftInhaltsverzeichnis">
    <w:name w:val="ÜberschriftInhaltsverzeichnis"/>
    <w:basedOn w:val="Subtitle"/>
    <w:qFormat/>
    <w:rsid w:val="00E534E9"/>
    <w:rPr>
      <w:lang w:val="de-DE"/>
    </w:rPr>
  </w:style>
  <w:style w:type="paragraph" w:styleId="TOC2">
    <w:name w:val="toc 2"/>
    <w:basedOn w:val="Normal"/>
    <w:next w:val="Normal"/>
    <w:autoRedefine/>
    <w:uiPriority w:val="39"/>
    <w:unhideWhenUsed/>
    <w:rsid w:val="00E534E9"/>
    <w:pPr>
      <w:spacing w:after="100" w:line="240" w:lineRule="auto"/>
    </w:pPr>
    <w:rPr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534E9"/>
    <w:pPr>
      <w:spacing w:after="40" w:line="240" w:lineRule="auto"/>
    </w:pPr>
    <w:rPr>
      <w:sz w:val="16"/>
    </w:rPr>
  </w:style>
  <w:style w:type="paragraph" w:styleId="TOC4">
    <w:name w:val="toc 4"/>
    <w:basedOn w:val="Normal"/>
    <w:next w:val="Normal"/>
    <w:autoRedefine/>
    <w:uiPriority w:val="39"/>
    <w:unhideWhenUsed/>
    <w:rsid w:val="00E534E9"/>
    <w:pPr>
      <w:spacing w:after="0" w:line="240" w:lineRule="auto"/>
    </w:pPr>
    <w:rPr>
      <w:sz w:val="16"/>
    </w:rPr>
  </w:style>
  <w:style w:type="paragraph" w:customStyle="1" w:styleId="Kopfzeilen">
    <w:name w:val="Kopfzeilen"/>
    <w:basedOn w:val="Normal"/>
    <w:qFormat/>
    <w:rsid w:val="00E70490"/>
    <w:pPr>
      <w:spacing w:after="0" w:line="240" w:lineRule="auto"/>
    </w:pPr>
    <w:rPr>
      <w:noProof/>
      <w:sz w:val="16"/>
      <w:lang w:eastAsia="de-AT"/>
    </w:rPr>
  </w:style>
  <w:style w:type="paragraph" w:customStyle="1" w:styleId="VerweisaufWebpage">
    <w:name w:val="Verweis auf Webpage"/>
    <w:basedOn w:val="Normal"/>
    <w:qFormat/>
    <w:rsid w:val="00540FF6"/>
    <w:pPr>
      <w:numPr>
        <w:numId w:val="27"/>
      </w:numPr>
      <w:ind w:left="-454" w:firstLine="0"/>
    </w:pPr>
    <w:rPr>
      <w:color w:val="548DD4" w:themeColor="text2" w:themeTint="99"/>
      <w:u w:val="single"/>
      <w:lang w:val="de-DE"/>
    </w:rPr>
  </w:style>
  <w:style w:type="paragraph" w:customStyle="1" w:styleId="Abbildungen">
    <w:name w:val="Abbildungen"/>
    <w:basedOn w:val="Normal"/>
    <w:next w:val="Normal"/>
    <w:qFormat/>
    <w:rsid w:val="00E70490"/>
    <w:pPr>
      <w:spacing w:after="120" w:line="240" w:lineRule="auto"/>
      <w:jc w:val="center"/>
    </w:pPr>
  </w:style>
  <w:style w:type="paragraph" w:customStyle="1" w:styleId="Default">
    <w:name w:val="Default"/>
    <w:rsid w:val="006B68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3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mailto:emailadresse@tugraz.at" TargetMode="Externa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yperlink" Target="mailto:emailadresse@tugraz.at" TargetMode="External"/><Relationship Id="rId20" Type="http://schemas.openxmlformats.org/officeDocument/2006/relationships/footer" Target="footer4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yperlink" Target="mailto:emailadresse@tugraz.at" TargetMode="External"/><Relationship Id="rId23" Type="http://schemas.openxmlformats.org/officeDocument/2006/relationships/header" Target="header7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emailadresse@tugraz.at" TargetMode="External"/><Relationship Id="rId22" Type="http://schemas.openxmlformats.org/officeDocument/2006/relationships/image" Target="media/image13.jpeg"/><Relationship Id="rId27" Type="http://schemas.openxmlformats.org/officeDocument/2006/relationships/footer" Target="footer6.xm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.ebw@tugraz.at" TargetMode="External"/><Relationship Id="rId2" Type="http://schemas.openxmlformats.org/officeDocument/2006/relationships/hyperlink" Target="http://www.ebw.tugraz.at" TargetMode="External"/><Relationship Id="rId1" Type="http://schemas.openxmlformats.org/officeDocument/2006/relationships/hyperlink" Target="mailto:office.ebw@tugraz.at" TargetMode="External"/><Relationship Id="rId4" Type="http://schemas.openxmlformats.org/officeDocument/2006/relationships/hyperlink" Target="http://www.ebw.tugraz.at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header9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2" Type="http://schemas.openxmlformats.org/officeDocument/2006/relationships/image" Target="media/image14.pn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BW_offline\Ehrhart\Lehre\Vorlagen\TUGraz_Formatvorlage_allgemei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58C68-531D-4717-A695-86B8A882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TUGraz_Formatvorlage_allgemein.dotx</Template>
  <TotalTime>0</TotalTime>
  <Pages>7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Ehrhart, Ursula</dc:creator>
  <cp:lastModifiedBy>Ehrhart, Ursula</cp:lastModifiedBy>
  <cp:revision>3</cp:revision>
  <cp:lastPrinted>2011-09-30T08:07:00Z</cp:lastPrinted>
  <dcterms:created xsi:type="dcterms:W3CDTF">2026-07-07T13:46:00Z</dcterms:created>
  <dcterms:modified xsi:type="dcterms:W3CDTF">2026-07-07T13:52:00Z</dcterms:modified>
</cp:coreProperties>
</file>